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19" w:rsidRDefault="005F3C19" w:rsidP="0001542D">
      <w:pPr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[PCARS Emblem]" style="position:absolute;left:0;text-align:left;margin-left:-36pt;margin-top:-18.05pt;width:130.1pt;height:126.05pt;z-index:251664384;visibility:visible">
            <v:imagedata r:id="rId5" o:title="" gain="172463f" blacklevel="6554f"/>
          </v:shape>
        </w:pict>
      </w:r>
      <w:r>
        <w:rPr>
          <w:noProof/>
        </w:rPr>
        <w:pict>
          <v:shape id="Picture 1" o:spid="_x0000_s1027" type="#_x0000_t75" style="position:absolute;left:0;text-align:left;margin-left:-36pt;margin-top:-36pt;width:615.45pt;height:460.55pt;z-index:-251661312;visibility:visible">
            <v:imagedata r:id="rId6" o:title=""/>
          </v:shape>
        </w:pict>
      </w:r>
      <w:r>
        <w:rPr>
          <w:noProof/>
        </w:rPr>
        <w:pict>
          <v:shape id="il_fi" o:spid="_x0000_s1028" type="#_x0000_t75" alt="http://www.qsl.net/k1ncr/arrl.gif" style="position:absolute;left:0;text-align:left;margin-left:495pt;margin-top:-9pt;width:45pt;height:102.75pt;z-index:251663360;visibility:visible">
            <v:imagedata r:id="rId7" o:title=""/>
          </v:shape>
        </w:pict>
      </w:r>
    </w:p>
    <w:p w:rsidR="005F3C19" w:rsidRDefault="005F3C19" w:rsidP="00452A54">
      <w:pPr>
        <w:jc w:val="center"/>
      </w:pPr>
    </w:p>
    <w:p w:rsidR="005F3C19" w:rsidRDefault="005F3C19" w:rsidP="00452A54">
      <w:pPr>
        <w:jc w:val="center"/>
      </w:pPr>
    </w:p>
    <w:p w:rsidR="005F3C19" w:rsidRDefault="005F3C19" w:rsidP="00452A54">
      <w:pPr>
        <w:jc w:val="center"/>
      </w:pPr>
    </w:p>
    <w:p w:rsidR="005F3C19" w:rsidRDefault="005F3C19" w:rsidP="00452A5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left:0;text-align:left;margin-left:106pt;margin-top:266.7pt;width:252pt;height:62.7pt;z-index:251653120;visibility:visible;mso-position-horizontal-relative:page;mso-position-vertical-relative:page" filled="f" stroked="f">
            <v:textbox style="mso-fit-shape-to-text:t">
              <w:txbxContent>
                <w:p w:rsidR="005F3C19" w:rsidRDefault="005F3C19" w:rsidP="00827C75">
                  <w:pPr>
                    <w:pStyle w:val="Title2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" o:spid="_x0000_s1030" type="#_x0000_t202" style="position:absolute;left:0;text-align:left;margin-left:297pt;margin-top:338pt;width:21pt;height:21.7pt;z-index:251651072;visibility:visible;mso-wrap-style:none;mso-position-horizontal-relative:page;mso-position-vertical-relative:page" filled="f" stroked="f">
            <v:textbox style="mso-fit-shape-to-text:t">
              <w:txbxContent>
                <w:p w:rsidR="005F3C19" w:rsidRPr="00005D79" w:rsidRDefault="005F3C19"/>
              </w:txbxContent>
            </v:textbox>
            <w10:wrap anchorx="page" anchory="page"/>
          </v:shape>
        </w:pict>
      </w:r>
    </w:p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>
      <w:r>
        <w:rPr>
          <w:noProof/>
        </w:rPr>
        <w:pict>
          <v:shape id="Text Box 7" o:spid="_x0000_s1031" type="#_x0000_t202" style="position:absolute;margin-left:1.1pt;margin-top:198.1pt;width:600.8pt;height:58.7pt;z-index:251652096;visibility:visible;mso-position-horizontal-relative:page;mso-position-vertical-relative:page" filled="f" stroked="f">
            <v:textbox style="mso-fit-shape-to-text:t">
              <w:txbxContent>
                <w:p w:rsidR="005F3C19" w:rsidRPr="005819CF" w:rsidRDefault="005F3C19" w:rsidP="005819CF">
                  <w:pPr>
                    <w:pStyle w:val="CompanyName"/>
                    <w:jc w:val="center"/>
                    <w:rPr>
                      <w:b/>
                      <w:bCs/>
                      <w:color w:val="0000FF"/>
                      <w:sz w:val="48"/>
                      <w:szCs w:val="48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5819CF">
                        <w:rPr>
                          <w:b/>
                          <w:bCs/>
                          <w:color w:val="0000FF"/>
                          <w:sz w:val="48"/>
                          <w:szCs w:val="48"/>
                        </w:rPr>
                        <w:t>Platinum</w:t>
                      </w:r>
                    </w:smartTag>
                    <w:r w:rsidRPr="005819CF">
                      <w:rPr>
                        <w:b/>
                        <w:bCs/>
                        <w:color w:val="0000FF"/>
                        <w:sz w:val="48"/>
                        <w:szCs w:val="48"/>
                      </w:rPr>
                      <w:t xml:space="preserve"> </w:t>
                    </w:r>
                    <w:smartTag w:uri="urn:schemas-microsoft-com:office:smarttags" w:element="PlaceType">
                      <w:r w:rsidRPr="005819CF">
                        <w:rPr>
                          <w:b/>
                          <w:bCs/>
                          <w:color w:val="0000FF"/>
                          <w:sz w:val="48"/>
                          <w:szCs w:val="48"/>
                        </w:rPr>
                        <w:t>Coast</w:t>
                      </w:r>
                    </w:smartTag>
                  </w:smartTag>
                  <w:r w:rsidRPr="005819CF">
                    <w:rPr>
                      <w:b/>
                      <w:bCs/>
                      <w:color w:val="0000FF"/>
                      <w:sz w:val="48"/>
                      <w:szCs w:val="48"/>
                    </w:rPr>
                    <w:t xml:space="preserve"> Amateur Radio Society (PCARS)</w:t>
                  </w:r>
                </w:p>
                <w:p w:rsidR="005F3C19" w:rsidRPr="005819CF" w:rsidRDefault="005F3C19" w:rsidP="005819CF">
                  <w:pPr>
                    <w:pStyle w:val="Italics"/>
                    <w:jc w:val="center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5819CF">
                    <w:rPr>
                      <w:b/>
                      <w:bCs/>
                      <w:color w:val="0000FF"/>
                      <w:sz w:val="36"/>
                      <w:szCs w:val="36"/>
                    </w:rPr>
                    <w:t>Cordially Invites You, Your Friends and Your Family to Our</w:t>
                  </w:r>
                </w:p>
              </w:txbxContent>
            </v:textbox>
            <w10:wrap anchorx="page" anchory="page"/>
          </v:shape>
        </w:pict>
      </w:r>
    </w:p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>
      <w:r>
        <w:rPr>
          <w:noProof/>
        </w:rPr>
        <w:pict>
          <v:shape id="Text Box 8" o:spid="_x0000_s1032" type="#_x0000_t202" style="position:absolute;margin-left:1.1pt;margin-top:303.2pt;width:613pt;height:143.4pt;z-index:251654144;visibility:visible;mso-position-horizontal-relative:page;mso-position-vertical-relative:page" filled="f" stroked="f">
            <v:textbox>
              <w:txbxContent>
                <w:p w:rsidR="005F3C19" w:rsidRPr="009042CB" w:rsidRDefault="005F3C19" w:rsidP="00856A7E">
                  <w:pPr>
                    <w:jc w:val="center"/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</w:pPr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>4</w:t>
                  </w:r>
                  <w:r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>9</w:t>
                  </w:r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>th</w:t>
                  </w:r>
                  <w:r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FFFFFF"/>
                          <w:sz w:val="72"/>
                          <w:szCs w:val="72"/>
                        </w:rPr>
                        <w:t>Melbourne</w:t>
                      </w:r>
                    </w:smartTag>
                  </w:smartTag>
                  <w:r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 xml:space="preserve"> Hamfest </w:t>
                  </w:r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72"/>
                      <w:szCs w:val="72"/>
                    </w:rPr>
                    <w:t>&amp;</w:t>
                  </w:r>
                </w:p>
                <w:p w:rsidR="005F3C19" w:rsidRPr="009042CB" w:rsidRDefault="005F3C19" w:rsidP="00856A7E">
                  <w:pPr>
                    <w:jc w:val="center"/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</w:pPr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201</w:t>
                  </w:r>
                  <w:r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4</w:t>
                  </w:r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PlaceName">
                      <w:r w:rsidRPr="009042CB"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FFFFFF"/>
                          <w:sz w:val="56"/>
                          <w:szCs w:val="56"/>
                        </w:rPr>
                        <w:t>ARRL</w:t>
                      </w:r>
                    </w:smartTag>
                    <w:r w:rsidRPr="009042CB">
                      <w:rPr>
                        <w:rFonts w:ascii="Arial Black" w:hAnsi="Arial Black" w:cs="Arial Black"/>
                        <w:b/>
                        <w:bCs/>
                        <w:i/>
                        <w:i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smartTag w:uri="urn:schemas-microsoft-com:office:smarttags" w:element="PlaceType">
                      <w:r w:rsidRPr="009042CB">
                        <w:rPr>
                          <w:rFonts w:ascii="Arial Black" w:hAnsi="Arial Black" w:cs="Arial Black"/>
                          <w:b/>
                          <w:bCs/>
                          <w:i/>
                          <w:iCs/>
                          <w:color w:val="FFFFFF"/>
                          <w:sz w:val="56"/>
                          <w:szCs w:val="56"/>
                        </w:rPr>
                        <w:t>State</w:t>
                      </w:r>
                    </w:smartTag>
                  </w:smartTag>
                  <w:r w:rsidRPr="009042CB">
                    <w:rPr>
                      <w:rFonts w:ascii="Arial Black" w:hAnsi="Arial Black" w:cs="Arial Black"/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 xml:space="preserve"> Convention </w:t>
                  </w:r>
                </w:p>
                <w:p w:rsidR="005F3C19" w:rsidRPr="009042CB" w:rsidRDefault="005F3C19" w:rsidP="00D755A5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56"/>
                      <w:szCs w:val="56"/>
                      <w:u w:val="single"/>
                    </w:rPr>
                  </w:pPr>
                  <w:r w:rsidRPr="009042CB"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 xml:space="preserve">October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>10</w:t>
                  </w:r>
                  <w:r w:rsidRPr="009042CB"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 xml:space="preserve"> &amp;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>11</w:t>
                  </w:r>
                  <w:r w:rsidRPr="009042CB"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>, 201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72"/>
                      <w:szCs w:val="72"/>
                      <w:u w:val="single"/>
                    </w:rPr>
                    <w:t>4</w:t>
                  </w:r>
                </w:p>
                <w:p w:rsidR="005F3C19" w:rsidRPr="009042CB" w:rsidRDefault="005F3C19" w:rsidP="00D755A5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56"/>
                      <w:szCs w:val="56"/>
                      <w:u w:val="single"/>
                    </w:rPr>
                  </w:pPr>
                  <w:r w:rsidRPr="009042CB">
                    <w:rPr>
                      <w:rFonts w:ascii="Arial" w:hAnsi="Arial" w:cs="Arial"/>
                      <w:b/>
                      <w:bCs/>
                      <w:color w:val="FFFFFF"/>
                      <w:sz w:val="56"/>
                      <w:szCs w:val="56"/>
                      <w:u w:val="single"/>
                    </w:rPr>
                    <w:t xml:space="preserve">                               </w:t>
                  </w:r>
                </w:p>
              </w:txbxContent>
            </v:textbox>
            <w10:wrap anchorx="page" anchory="page"/>
          </v:shape>
        </w:pict>
      </w:r>
    </w:p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E41855"/>
    <w:p w:rsidR="005F3C19" w:rsidRPr="00E41855" w:rsidRDefault="005F3C19" w:rsidP="005D18CC">
      <w:pPr>
        <w:jc w:val="both"/>
      </w:pPr>
      <w:r>
        <w:rPr>
          <w:noProof/>
        </w:rPr>
        <w:pict>
          <v:shape id="Text Box 9" o:spid="_x0000_s1033" type="#_x0000_t202" style="position:absolute;left:0;text-align:left;margin-left:499.5pt;margin-top:12.75pt;width:74.25pt;height:16.9pt;z-index:251662336;visibility:visible" filled="f" stroked="f">
            <v:textbox>
              <w:txbxContent>
                <w:p w:rsidR="005F3C19" w:rsidRPr="00866C6A" w:rsidRDefault="005F3C19" w:rsidP="005D18CC">
                  <w:pPr>
                    <w:jc w:val="right"/>
                    <w:rPr>
                      <w:color w:val="FFFFFF"/>
                      <w:sz w:val="12"/>
                      <w:szCs w:val="12"/>
                    </w:rPr>
                  </w:pPr>
                  <w:r w:rsidRPr="00866C6A">
                    <w:rPr>
                      <w:color w:val="FFFFFF"/>
                      <w:sz w:val="12"/>
                      <w:szCs w:val="12"/>
                    </w:rPr>
                    <w:t>Photo by AK4R</w:t>
                  </w:r>
                </w:p>
              </w:txbxContent>
            </v:textbox>
          </v:shape>
        </w:pict>
      </w:r>
    </w:p>
    <w:p w:rsidR="005F3C19" w:rsidRDefault="005F3C19" w:rsidP="00E41855"/>
    <w:p w:rsidR="005F3C19" w:rsidRDefault="005F3C19" w:rsidP="00E41855">
      <w:r>
        <w:rPr>
          <w:noProof/>
        </w:rPr>
        <w:pict>
          <v:shape id="Text Box 10" o:spid="_x0000_s1034" type="#_x0000_t202" style="position:absolute;margin-left:-18pt;margin-top:11.95pt;width:585pt;height:325.3pt;z-index:251656192;visibility:visible" strokecolor="#17365d" strokeweight="4.5pt">
            <v:stroke linestyle="thinThick"/>
            <v:textbox inset="21.6pt,0,21.6pt,0">
              <w:txbxContent>
                <w:p w:rsidR="005F3C19" w:rsidRDefault="005F3C19" w:rsidP="00A375FA">
                  <w:pP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 xml:space="preserve">FRIDAY: </w:t>
                  </w:r>
                  <w:smartTag w:uri="urn:schemas-microsoft-com:office:smarttags" w:element="time">
                    <w:smartTagPr>
                      <w:attr w:name="Hour" w:val="15"/>
                      <w:attr w:name="Minute" w:val="00"/>
                    </w:smartTagPr>
                    <w:smartTag w:uri="urn:schemas-microsoft-com:office:smarttags" w:element="time">
                      <w:smartTagPr>
                        <w:attr w:name="Minute" w:val="0"/>
                        <w:attr w:name="Hour" w:val="15"/>
                      </w:smartTag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3PM</w:t>
                      </w:r>
                    </w:smartTag>
                    <w:r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</w:rPr>
                      <w:t>-7PM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 xml:space="preserve">    SATURDAY: </w:t>
                  </w:r>
                  <w:smartTag w:uri="urn:schemas-microsoft-com:office:smarttags" w:element="time">
                    <w:smartTagPr>
                      <w:attr w:name="Minute" w:val="0"/>
                      <w:attr w:name="Hour" w:val="9"/>
                    </w:smartTagPr>
                    <w:smartTag w:uri="urn:schemas-microsoft-com:office:smarttags" w:element="time">
                      <w:smartTagPr>
                        <w:attr w:name="Hour" w:val="9"/>
                        <w:attr w:name="Minute" w:val="00"/>
                      </w:smartTagPr>
                      <w:r w:rsidRPr="00562E37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9AM</w:t>
                      </w:r>
                    </w:smartTag>
                    <w:r w:rsidRPr="00562E37"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</w:rPr>
                      <w:t>-</w:t>
                    </w:r>
                    <w:r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</w:rPr>
                      <w:t>4</w:t>
                    </w:r>
                    <w:r w:rsidRPr="00562E37"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</w:rPr>
                      <w:t>PM</w:t>
                    </w:r>
                  </w:smartTag>
                </w:p>
                <w:p w:rsidR="005F3C19" w:rsidRPr="00562E37" w:rsidRDefault="005F3C19" w:rsidP="00562E37">
                  <w:pPr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5F3C19" w:rsidRPr="004C3BC5" w:rsidRDefault="005F3C19" w:rsidP="00D755A5">
                  <w:pPr>
                    <w:pStyle w:val="Heading8"/>
                    <w:keepNext w:val="0"/>
                    <w:spacing w:before="60"/>
                    <w:jc w:val="left"/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</w:pPr>
                  <w:r w:rsidRPr="004C3BC5">
                    <w:rPr>
                      <w:rFonts w:ascii="Arial" w:hAnsi="Arial" w:cs="Arial"/>
                      <w:b w:val="0"/>
                      <w:bCs w:val="0"/>
                      <w:color w:val="0000FF"/>
                      <w:sz w:val="36"/>
                      <w:szCs w:val="36"/>
                      <w:u w:val="single"/>
                    </w:rPr>
                    <w:t>Location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>: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ab/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>Melbourne Auditorium</w:t>
                  </w:r>
                </w:p>
                <w:p w:rsidR="005F3C19" w:rsidRPr="004C3BC5" w:rsidRDefault="005F3C19" w:rsidP="004C3BC5">
                  <w:pPr>
                    <w:pStyle w:val="Heading8"/>
                    <w:keepNext w:val="0"/>
                    <w:spacing w:before="60"/>
                    <w:jc w:val="left"/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</w:pP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 xml:space="preserve">               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ab/>
                    <w:t>625 E.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 xml:space="preserve"> Hibiscus Boulevard</w:t>
                  </w:r>
                  <w:r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 xml:space="preserve">, 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>Melbourne, F</w:t>
                  </w:r>
                  <w:r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>L</w:t>
                  </w:r>
                  <w:r w:rsidRPr="004C3BC5">
                    <w:rPr>
                      <w:rFonts w:ascii="Arial" w:hAnsi="Arial" w:cs="Arial"/>
                      <w:b w:val="0"/>
                      <w:bCs w:val="0"/>
                      <w:sz w:val="36"/>
                      <w:szCs w:val="36"/>
                    </w:rPr>
                    <w:t xml:space="preserve"> 32901</w:t>
                  </w:r>
                </w:p>
                <w:p w:rsidR="005F3C19" w:rsidRDefault="005F3C19" w:rsidP="006F0CB5">
                  <w:pPr>
                    <w:ind w:left="1440" w:firstLine="1440"/>
                    <w:rPr>
                      <w:rFonts w:ascii="Arial" w:hAnsi="Arial" w:cs="Arial"/>
                      <w:i/>
                      <w:iCs/>
                      <w:sz w:val="36"/>
                      <w:szCs w:val="36"/>
                    </w:rPr>
                  </w:pPr>
                  <w:r w:rsidRPr="004C3BC5">
                    <w:rPr>
                      <w:rFonts w:ascii="Arial" w:hAnsi="Arial" w:cs="Arial"/>
                      <w:i/>
                      <w:iCs/>
                      <w:sz w:val="36"/>
                      <w:szCs w:val="36"/>
                    </w:rPr>
                    <w:t>(Next to beautiful Wells Park)</w:t>
                  </w:r>
                </w:p>
                <w:p w:rsidR="005F3C19" w:rsidRPr="006F0CB5" w:rsidRDefault="005F3C19" w:rsidP="006F0CB5">
                  <w:pPr>
                    <w:ind w:left="2880" w:hanging="288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  <w:u w:val="single"/>
                    </w:rPr>
                    <w:t>Admission</w:t>
                  </w: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>:</w:t>
                  </w: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Tickets are $6.00 before Sept. </w:t>
                  </w:r>
                  <w:r w:rsidRPr="006F0CB5">
                    <w:rPr>
                      <w:rFonts w:ascii="Arial" w:hAnsi="Arial" w:cs="Arial"/>
                      <w:sz w:val="36"/>
                      <w:szCs w:val="36"/>
                    </w:rPr>
                    <w:t xml:space="preserve">30 and $7.00 after </w:t>
                  </w:r>
                  <w:smartTag w:uri="urn:schemas-microsoft-com:office:smarttags" w:element="date">
                    <w:smartTagPr>
                      <w:attr w:name="ls" w:val="trans"/>
                      <w:attr w:name="Month" w:val="9"/>
                      <w:attr w:name="Day" w:val="30"/>
                      <w:attr w:name="Year" w:val="2014"/>
                    </w:smartTagPr>
                    <w:r w:rsidRPr="006F0CB5">
                      <w:rPr>
                        <w:rFonts w:ascii="Arial" w:hAnsi="Arial" w:cs="Arial"/>
                        <w:sz w:val="36"/>
                        <w:szCs w:val="36"/>
                      </w:rPr>
                      <w:t>Sept. 30, 201</w:t>
                    </w: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4</w:t>
                    </w:r>
                  </w:smartTag>
                  <w:r w:rsidRPr="006F0CB5">
                    <w:rPr>
                      <w:rFonts w:ascii="Arial" w:hAnsi="Arial" w:cs="Arial"/>
                      <w:sz w:val="36"/>
                      <w:szCs w:val="36"/>
                    </w:rPr>
                    <w:t>.</w:t>
                  </w: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 xml:space="preserve">  </w:t>
                  </w:r>
                </w:p>
                <w:p w:rsidR="005F3C19" w:rsidRPr="004C3BC5" w:rsidRDefault="005F3C19" w:rsidP="00D755A5">
                  <w:pPr>
                    <w:spacing w:before="6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C3BC5">
                    <w:rPr>
                      <w:rFonts w:ascii="Arial" w:hAnsi="Arial" w:cs="Arial"/>
                      <w:color w:val="0000FF"/>
                      <w:sz w:val="36"/>
                      <w:szCs w:val="36"/>
                      <w:u w:val="single"/>
                    </w:rPr>
                    <w:t>Talk in</w:t>
                  </w:r>
                  <w:r w:rsidRPr="004C3BC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 xml:space="preserve">:  </w:t>
                  </w:r>
                  <w:r w:rsidRPr="004C3BC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ab/>
                  </w:r>
                  <w:r w:rsidRPr="004C3BC5">
                    <w:rPr>
                      <w:rFonts w:ascii="Arial" w:hAnsi="Arial" w:cs="Arial"/>
                      <w:sz w:val="36"/>
                      <w:szCs w:val="36"/>
                    </w:rPr>
                    <w:t>W4</w:t>
                  </w:r>
                  <w:smartTag w:uri="urn:schemas-microsoft-com:office:smarttags" w:element="stockticker">
                    <w:r w:rsidRPr="004C3BC5">
                      <w:rPr>
                        <w:rFonts w:ascii="Arial" w:hAnsi="Arial" w:cs="Arial"/>
                        <w:sz w:val="36"/>
                        <w:szCs w:val="36"/>
                      </w:rPr>
                      <w:t>MLB</w:t>
                    </w:r>
                  </w:smartTag>
                  <w:r w:rsidRPr="004C3BC5">
                    <w:rPr>
                      <w:rFonts w:ascii="Arial" w:hAnsi="Arial" w:cs="Arial"/>
                      <w:sz w:val="36"/>
                      <w:szCs w:val="36"/>
                    </w:rPr>
                    <w:t>,146.25/146.85 repeater</w:t>
                  </w:r>
                </w:p>
                <w:p w:rsidR="005F3C19" w:rsidRPr="00982F9F" w:rsidRDefault="005F3C19" w:rsidP="006F0CB5">
                  <w:pPr>
                    <w:spacing w:before="60"/>
                    <w:ind w:left="2160" w:firstLine="720"/>
                    <w:rPr>
                      <w:rFonts w:ascii="Arial" w:hAnsi="Arial" w:cs="Arial"/>
                      <w:i/>
                      <w:iCs/>
                      <w:sz w:val="32"/>
                      <w:szCs w:val="32"/>
                    </w:rPr>
                  </w:pPr>
                  <w:r w:rsidRPr="00982F9F">
                    <w:rPr>
                      <w:rFonts w:ascii="Arial" w:hAnsi="Arial" w:cs="Arial"/>
                      <w:i/>
                      <w:iCs/>
                      <w:sz w:val="32"/>
                      <w:szCs w:val="32"/>
                    </w:rPr>
                    <w:t>(No PL, Open Repeater)</w:t>
                  </w:r>
                </w:p>
                <w:p w:rsidR="005F3C19" w:rsidRDefault="005F3C19" w:rsidP="00562E37">
                  <w:pPr>
                    <w:spacing w:before="60"/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FF"/>
                      <w:sz w:val="36"/>
                      <w:szCs w:val="36"/>
                      <w:u w:val="single"/>
                    </w:rPr>
                    <w:t>Chairman</w:t>
                  </w:r>
                  <w:r w:rsidRPr="009042CB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>:</w:t>
                  </w:r>
                  <w:r w:rsidRPr="000B1A79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Don Winn, AF4Z; </w:t>
                  </w:r>
                  <w:smartTag w:uri="urn:schemas-microsoft-com:office:smarttags" w:element="phone">
                    <w:smartTagPr>
                      <w:attr w:uri="urn:schemas-microsoft-com:office:office" w:name="ls" w:val="trans"/>
                      <w:attr w:name="phonenumber" w:val="$6254$$$"/>
                    </w:smartTagP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321-254-9495</w:t>
                    </w:r>
                  </w:smartTag>
                </w:p>
                <w:p w:rsidR="005F3C19" w:rsidRPr="00A375FA" w:rsidRDefault="005F3C19" w:rsidP="004C3BC5">
                  <w:pPr>
                    <w:spacing w:before="60"/>
                    <w:contextualSpacing/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</w:pP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  <w:u w:val="single"/>
                    </w:rPr>
                    <w:t>Booths/Tables</w:t>
                  </w:r>
                  <w:r w:rsidRPr="006F0CB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Kathy Quinn, KI4RQY; </w:t>
                  </w:r>
                  <w:smartTag w:uri="urn:schemas-microsoft-com:office:smarttags" w:element="phone">
                    <w:smartTagPr>
                      <w:attr w:uri="urn:schemas-microsoft-com:office:office" w:name="ls" w:val="trans"/>
                      <w:attr w:name="phonenumber" w:val="$6327$$$"/>
                    </w:smartTagP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321-327-2647</w:t>
                    </w:r>
                  </w:smartTag>
                  <w:r w:rsidRPr="00A375FA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 xml:space="preserve">    </w:t>
                  </w:r>
                </w:p>
                <w:p w:rsidR="005F3C19" w:rsidRDefault="005F3C19" w:rsidP="00A375FA">
                  <w:pPr>
                    <w:spacing w:before="60"/>
                    <w:contextualSpacing/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</w:pPr>
                  <w:r w:rsidRPr="004C3BC5">
                    <w:rPr>
                      <w:rFonts w:ascii="Arial" w:hAnsi="Arial" w:cs="Arial"/>
                      <w:color w:val="0000FF"/>
                      <w:sz w:val="36"/>
                      <w:szCs w:val="36"/>
                      <w:u w:val="single"/>
                    </w:rPr>
                    <w:t>Email</w:t>
                  </w:r>
                  <w:r w:rsidRPr="004C3BC5">
                    <w:rPr>
                      <w:rFonts w:ascii="Arial" w:hAnsi="Arial" w:cs="Arial"/>
                      <w:color w:val="0000FF"/>
                      <w:sz w:val="36"/>
                      <w:szCs w:val="36"/>
                    </w:rPr>
                    <w:t>:</w:t>
                  </w:r>
                  <w:r w:rsidRPr="004C3BC5">
                    <w:rPr>
                      <w:rFonts w:ascii="Arial" w:hAnsi="Arial" w:cs="Arial"/>
                      <w:sz w:val="36"/>
                      <w:szCs w:val="36"/>
                    </w:rPr>
                    <w:t xml:space="preserve">  </w:t>
                  </w:r>
                  <w:r w:rsidRPr="004C3BC5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Pr="004C3BC5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hyperlink r:id="rId8" w:history="1">
                    <w:r w:rsidRPr="004C3BC5">
                      <w:rPr>
                        <w:rStyle w:val="Hyperlink"/>
                        <w:rFonts w:ascii="Arial" w:hAnsi="Arial" w:cs="Arial"/>
                        <w:color w:val="auto"/>
                        <w:sz w:val="36"/>
                        <w:szCs w:val="36"/>
                      </w:rPr>
                      <w:t>hamfest201</w:t>
                    </w:r>
                    <w:r>
                      <w:rPr>
                        <w:rStyle w:val="Hyperlink"/>
                        <w:rFonts w:ascii="Arial" w:hAnsi="Arial" w:cs="Arial"/>
                        <w:color w:val="auto"/>
                        <w:sz w:val="36"/>
                        <w:szCs w:val="36"/>
                      </w:rPr>
                      <w:t>4</w:t>
                    </w:r>
                    <w:r w:rsidRPr="004C3BC5">
                      <w:rPr>
                        <w:rStyle w:val="Hyperlink"/>
                        <w:rFonts w:ascii="Arial" w:hAnsi="Arial" w:cs="Arial"/>
                        <w:color w:val="auto"/>
                        <w:sz w:val="36"/>
                        <w:szCs w:val="36"/>
                      </w:rPr>
                      <w:t>@pcars.org</w:t>
                    </w:r>
                  </w:hyperlink>
                </w:p>
                <w:p w:rsidR="005F3C19" w:rsidRDefault="005F3C19" w:rsidP="00A375FA">
                  <w:pPr>
                    <w:spacing w:before="60"/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4C3BC5">
                    <w:rPr>
                      <w:rFonts w:ascii="Arial" w:hAnsi="Arial" w:cs="Arial"/>
                      <w:color w:val="0033CC"/>
                      <w:sz w:val="36"/>
                      <w:szCs w:val="36"/>
                      <w:u w:val="single"/>
                    </w:rPr>
                    <w:t>Mail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PCARS Melbourne Hamfest</w:t>
                  </w:r>
                </w:p>
                <w:p w:rsidR="005F3C19" w:rsidRDefault="005F3C19" w:rsidP="00A375FA">
                  <w:pPr>
                    <w:spacing w:before="60"/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P.O. Box 1004</w:t>
                  </w:r>
                </w:p>
                <w:p w:rsidR="005F3C19" w:rsidRPr="004C3BC5" w:rsidRDefault="005F3C19" w:rsidP="00A375FA">
                  <w:pPr>
                    <w:spacing w:before="60"/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Melbourne, FL 32902-1004</w:t>
                  </w:r>
                </w:p>
                <w:p w:rsidR="005F3C19" w:rsidRPr="004C3BC5" w:rsidRDefault="005F3C19" w:rsidP="007818F7">
                  <w:pPr>
                    <w:spacing w:before="60"/>
                    <w:rPr>
                      <w:rFonts w:ascii="Arial" w:hAnsi="Arial" w:cs="Arial"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>
      <w:r>
        <w:br w:type="page"/>
      </w:r>
    </w:p>
    <w:p w:rsidR="005F3C19" w:rsidRDefault="005F3C19" w:rsidP="00E41855">
      <w:pPr>
        <w:ind w:firstLine="720"/>
      </w:pPr>
      <w:r>
        <w:rPr>
          <w:noProof/>
        </w:rPr>
        <w:pict>
          <v:shape id="Text Box 11" o:spid="_x0000_s1035" type="#_x0000_t202" style="position:absolute;left:0;text-align:left;margin-left:-18pt;margin-top:-10.75pt;width:580.3pt;height:765pt;z-index:-251659264;visibility:visible" strokecolor="#17365d" strokeweight="4.5pt">
            <v:stroke linestyle="thinThick"/>
            <v:textbox inset="21.6pt,0,21.6pt,0">
              <w:txbxContent>
                <w:p w:rsidR="005F3C19" w:rsidRDefault="005F3C19" w:rsidP="001842B7">
                  <w:pPr>
                    <w:jc w:val="center"/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</w:p>
                <w:p w:rsidR="005F3C19" w:rsidRPr="00455103" w:rsidRDefault="005F3C19" w:rsidP="001842B7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>Lots of Activities, Events, Features:</w:t>
                  </w:r>
                </w:p>
                <w:p w:rsidR="005F3C19" w:rsidRPr="00455103" w:rsidRDefault="005F3C19" w:rsidP="002F628C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</w:p>
                <w:p w:rsidR="005F3C19" w:rsidRDefault="005F3C19" w:rsidP="00455103">
                  <w:pPr>
                    <w:spacing w:before="60"/>
                    <w:ind w:left="2160" w:hanging="2160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FF"/>
                      <w:sz w:val="32"/>
                      <w:szCs w:val="32"/>
                      <w:u w:val="single"/>
                    </w:rPr>
                    <w:t>Indoor Setup:</w:t>
                  </w:r>
                  <w:r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ab/>
                  </w:r>
                  <w:r w:rsidRPr="001E08FB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Commercial Booths and vendors with 10 or more tables:</w:t>
                  </w:r>
                </w:p>
                <w:p w:rsidR="005F3C19" w:rsidRPr="001E08FB" w:rsidRDefault="005F3C19" w:rsidP="0030150C">
                  <w:pPr>
                    <w:spacing w:before="60"/>
                    <w:ind w:left="216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1E08FB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0150C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Friday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0150C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October 10</w:t>
                  </w:r>
                  <w:r w:rsidRPr="0030150C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9AM</w:t>
                  </w:r>
                  <w:r w:rsidRPr="005574D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to </w:t>
                  </w:r>
                  <w:smartTag w:uri="urn:schemas-microsoft-com:office:smarttags" w:element="time">
                    <w:smartTagPr>
                      <w:attr w:name="Hour" w:val="15"/>
                      <w:attr w:name="Minute" w:val="0"/>
                    </w:smartTag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>3</w:t>
                    </w:r>
                    <w:r w:rsidRPr="005574DD"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PM</w:t>
                    </w:r>
                  </w:smartTag>
                  <w:r w:rsidRPr="005574D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.</w:t>
                  </w:r>
                </w:p>
                <w:p w:rsidR="005F3C19" w:rsidRDefault="005F3C19" w:rsidP="00455103">
                  <w:pPr>
                    <w:spacing w:before="60"/>
                    <w:ind w:left="2160" w:hanging="2160"/>
                    <w:rPr>
                      <w:rFonts w:ascii="Arial" w:hAnsi="Arial" w:cs="Arial"/>
                      <w:color w:val="0000FF"/>
                      <w:sz w:val="32"/>
                      <w:szCs w:val="32"/>
                      <w:u w:val="single"/>
                    </w:rPr>
                  </w:pPr>
                  <w:r w:rsidRPr="001E08FB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ab/>
                  </w:r>
                  <w:r w:rsidRPr="001E08FB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Others:</w:t>
                  </w:r>
                  <w:r w:rsidRPr="001E08FB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</w:t>
                  </w:r>
                  <w:smartTag w:uri="urn:schemas-microsoft-com:office:smarttags" w:element="time">
                    <w:smartTagPr>
                      <w:attr w:name="Hour" w:val="12"/>
                      <w:attr w:name="Minute" w:val="0"/>
                    </w:smartTag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>noon</w:t>
                    </w:r>
                  </w:smartTag>
                  <w:r w:rsidRPr="005574DD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to </w:t>
                  </w:r>
                  <w:smartTag w:uri="urn:schemas-microsoft-com:office:smarttags" w:element="time">
                    <w:smartTagPr>
                      <w:attr w:name="Hour" w:val="15"/>
                      <w:attr w:name="Minute" w:val="0"/>
                    </w:smartTag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>3</w:t>
                    </w:r>
                    <w:r w:rsidRPr="005574DD"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>:00 PM</w:t>
                    </w:r>
                  </w:smartTag>
                </w:p>
                <w:p w:rsidR="005F3C19" w:rsidRPr="00F14821" w:rsidRDefault="005F3C19" w:rsidP="00455103">
                  <w:pPr>
                    <w:spacing w:before="60"/>
                    <w:ind w:left="2160" w:hanging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55103">
                    <w:rPr>
                      <w:rFonts w:ascii="Arial" w:hAnsi="Arial" w:cs="Arial"/>
                      <w:color w:val="0000FF"/>
                      <w:sz w:val="32"/>
                      <w:szCs w:val="32"/>
                      <w:u w:val="single"/>
                    </w:rPr>
                    <w:t>Tailgating</w:t>
                  </w:r>
                  <w:r w:rsidRPr="009042CB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>:</w:t>
                  </w:r>
                  <w:r w:rsidRPr="00455103">
                    <w:rPr>
                      <w:rFonts w:ascii="Arial" w:hAnsi="Arial" w:cs="Arial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Great outside area: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$10.00 per designated parking space</w:t>
                  </w:r>
                </w:p>
                <w:p w:rsidR="005F3C19" w:rsidRPr="00F14821" w:rsidRDefault="005F3C19" w:rsidP="00726FB6">
                  <w:pPr>
                    <w:spacing w:before="60"/>
                    <w:ind w:left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0150C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>First come, first served after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smartTag w:uri="urn:schemas-microsoft-com:office:smarttags" w:element="time">
                    <w:smartTagPr>
                      <w:attr w:name="Minute" w:val="0"/>
                      <w:attr w:name="Hour" w:val="12"/>
                    </w:smartTag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8"/>
                        <w:szCs w:val="28"/>
                      </w:rPr>
                      <w:t>NOON</w:t>
                    </w:r>
                  </w:smartTag>
                  <w:r w:rsidRPr="00F14821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Friday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. 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The a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reas not designated regular parking are $2.00/linear foot and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are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only assigned by special request.   </w:t>
                  </w:r>
                </w:p>
                <w:p w:rsidR="005F3C19" w:rsidRDefault="005F3C19" w:rsidP="00726FB6">
                  <w:pPr>
                    <w:spacing w:before="60"/>
                    <w:ind w:left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Come early - </w:t>
                  </w:r>
                  <w:r w:rsidRPr="0030150C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open at </w:t>
                  </w:r>
                  <w:smartTag w:uri="urn:schemas-microsoft-com:office:smarttags" w:element="time">
                    <w:smartTagPr>
                      <w:attr w:name="Minute" w:val="0"/>
                      <w:attr w:name="Hour" w:val="15"/>
                    </w:smartTagPr>
                    <w:r w:rsidRPr="0030150C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3PM</w:t>
                    </w:r>
                  </w:smartTag>
                  <w:r w:rsidRPr="0030150C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on Friday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! Hamfest tickets are </w:t>
                  </w:r>
                </w:p>
                <w:p w:rsidR="005F3C19" w:rsidRPr="00F14821" w:rsidRDefault="005F3C19" w:rsidP="00726FB6">
                  <w:pPr>
                    <w:spacing w:before="60"/>
                    <w:ind w:left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required in the tailgate area.</w:t>
                  </w:r>
                </w:p>
                <w:p w:rsidR="005F3C19" w:rsidRPr="00F14821" w:rsidRDefault="005F3C19" w:rsidP="00D43DA9">
                  <w:pPr>
                    <w:pStyle w:val="Heading8"/>
                    <w:keepNext w:val="0"/>
                    <w:spacing w:before="60"/>
                    <w:jc w:val="left"/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</w:pPr>
                  <w:r w:rsidRPr="001770EF">
                    <w:rPr>
                      <w:b w:val="0"/>
                      <w:bCs w:val="0"/>
                      <w:color w:val="0000FF"/>
                      <w:sz w:val="32"/>
                      <w:szCs w:val="32"/>
                      <w:u w:val="single"/>
                    </w:rPr>
                    <w:t>Trading</w:t>
                  </w:r>
                  <w:r w:rsidRPr="009042CB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:</w:t>
                  </w:r>
                  <w:r w:rsidRPr="00F14821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ab/>
                    <w:t>Large indoor s</w:t>
                  </w:r>
                  <w:r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wap area</w:t>
                  </w:r>
                  <w:r w:rsidRPr="00F14821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. Order form on</w:t>
                  </w:r>
                  <w:r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 xml:space="preserve"> next-to-last </w:t>
                  </w:r>
                  <w:r w:rsidRPr="00F14821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page.</w:t>
                  </w:r>
                </w:p>
                <w:p w:rsidR="005F3C19" w:rsidRPr="00F14821" w:rsidRDefault="005F3C19" w:rsidP="00A63CAF">
                  <w:pPr>
                    <w:pStyle w:val="Heading8"/>
                    <w:keepNext w:val="0"/>
                    <w:spacing w:before="60"/>
                    <w:jc w:val="left"/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</w:pPr>
                  <w:r w:rsidRPr="001770EF">
                    <w:rPr>
                      <w:b w:val="0"/>
                      <w:bCs w:val="0"/>
                      <w:color w:val="0000FF"/>
                      <w:sz w:val="32"/>
                      <w:szCs w:val="32"/>
                      <w:u w:val="single"/>
                    </w:rPr>
                    <w:t>SellUrStuff</w:t>
                  </w:r>
                  <w:r w:rsidRPr="001770EF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:</w:t>
                  </w:r>
                  <w:r w:rsidRPr="001770EF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b w:val="0"/>
                      <w:bCs w:val="0"/>
                      <w:sz w:val="28"/>
                      <w:szCs w:val="28"/>
                    </w:rPr>
                    <w:t>Consignment table run by PCARS</w:t>
                  </w:r>
                </w:p>
                <w:p w:rsidR="005F3C19" w:rsidRPr="00F14821" w:rsidRDefault="005F3C19" w:rsidP="00A63CA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4821">
                    <w:rPr>
                      <w:sz w:val="28"/>
                      <w:szCs w:val="28"/>
                    </w:rPr>
                    <w:tab/>
                  </w:r>
                  <w:r w:rsidRPr="00F14821">
                    <w:rPr>
                      <w:sz w:val="28"/>
                      <w:szCs w:val="28"/>
                    </w:rPr>
                    <w:tab/>
                  </w:r>
                  <w:r w:rsidRPr="00F14821">
                    <w:rPr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Bring us your equipment…we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will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sell it for you!</w:t>
                  </w:r>
                </w:p>
                <w:p w:rsidR="005F3C19" w:rsidRPr="00F14821" w:rsidRDefault="005F3C19" w:rsidP="00A63CAF">
                  <w:pPr>
                    <w:rPr>
                      <w:sz w:val="28"/>
                      <w:szCs w:val="28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  <w:t xml:space="preserve">Easy, trouble free, modest fee. </w:t>
                  </w:r>
                </w:p>
                <w:p w:rsidR="005F3C19" w:rsidRPr="00F14821" w:rsidRDefault="005F3C19" w:rsidP="00B12273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770EF">
                    <w:rPr>
                      <w:color w:val="0000FF"/>
                      <w:sz w:val="32"/>
                      <w:szCs w:val="32"/>
                      <w:u w:val="single"/>
                    </w:rPr>
                    <w:t>Vendors</w:t>
                  </w:r>
                  <w:r w:rsidRPr="001770EF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>: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  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M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any commercial vendors will be attending.</w:t>
                  </w:r>
                </w:p>
                <w:p w:rsidR="005F3C19" w:rsidRPr="00F14821" w:rsidRDefault="005F3C19" w:rsidP="006A0765">
                  <w:pPr>
                    <w:spacing w:before="60"/>
                    <w:ind w:left="2160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Commercial booths are still available</w:t>
                  </w: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 w:rsidRPr="001770EF">
                    <w:rPr>
                      <w:color w:val="0000FF"/>
                      <w:sz w:val="32"/>
                      <w:szCs w:val="32"/>
                      <w:u w:val="single"/>
                    </w:rPr>
                    <w:t>Prizes</w:t>
                  </w:r>
                  <w:r w:rsidRPr="001770EF">
                    <w:rPr>
                      <w:color w:val="0000FF"/>
                      <w:sz w:val="28"/>
                      <w:szCs w:val="28"/>
                    </w:rPr>
                    <w:t>: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1E08FB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>This year we already have prizes donated by:</w:t>
                  </w: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  <w:t>Times Microwave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5F3C1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  <w:p w:rsidR="005F3C19" w:rsidRPr="00FD3959" w:rsidRDefault="005F3C19" w:rsidP="00904ECF">
                  <w:pPr>
                    <w:spacing w:before="60"/>
                    <w:ind w:left="2160" w:hanging="2160"/>
                    <w:contextualSpacing/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ab/>
                  </w:r>
                </w:p>
                <w:p w:rsidR="005F3C19" w:rsidRPr="00F14821" w:rsidRDefault="005F3C19" w:rsidP="001842B7">
                  <w:pPr>
                    <w:spacing w:before="60"/>
                    <w:ind w:left="2160" w:hanging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770EF">
                    <w:rPr>
                      <w:color w:val="0000FF"/>
                      <w:sz w:val="32"/>
                      <w:szCs w:val="32"/>
                      <w:u w:val="single"/>
                    </w:rPr>
                    <w:t>Technical</w:t>
                  </w:r>
                  <w:r w:rsidRPr="001770EF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>:</w:t>
                  </w:r>
                  <w:r w:rsidRPr="00455103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 xml:space="preserve">  </w:t>
                  </w:r>
                  <w:r w:rsidRPr="00455103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Many first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rate technical talks &amp; forums,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DX, AMSAT, youth area, program &amp; special guests…something for everyone</w:t>
                  </w:r>
                </w:p>
                <w:p w:rsidR="005F3C19" w:rsidRPr="00F14821" w:rsidRDefault="005F3C19" w:rsidP="001842B7">
                  <w:pPr>
                    <w:spacing w:before="60"/>
                    <w:ind w:left="2160" w:hanging="21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770EF">
                    <w:rPr>
                      <w:color w:val="0000FF"/>
                      <w:sz w:val="32"/>
                      <w:szCs w:val="32"/>
                      <w:u w:val="single"/>
                    </w:rPr>
                    <w:t>Exams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>: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Amateur Radio Exams given on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Saturday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… get that higher class license and more privileges now! Contact: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Judy; </w:t>
                  </w:r>
                  <w:hyperlink r:id="rId9" w:history="1">
                    <w:r w:rsidRPr="0008621B">
                      <w:rPr>
                        <w:rStyle w:val="Hyperlink"/>
                        <w:rFonts w:ascii="Arial" w:hAnsi="Arial" w:cs="Arial"/>
                        <w:sz w:val="28"/>
                        <w:szCs w:val="28"/>
                      </w:rPr>
                      <w:t>aa9gw@juno.com</w:t>
                    </w:r>
                  </w:hyperlink>
                </w:p>
                <w:p w:rsidR="005F3C19" w:rsidRPr="00F14821" w:rsidRDefault="005F3C19" w:rsidP="007D6FCC">
                  <w:pPr>
                    <w:spacing w:before="60"/>
                    <w:ind w:left="2160" w:hanging="2160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770EF">
                    <w:rPr>
                      <w:color w:val="0000FF"/>
                      <w:sz w:val="32"/>
                      <w:szCs w:val="32"/>
                      <w:u w:val="single"/>
                    </w:rPr>
                    <w:t>ARES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: 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Amateur Radio Emergency Service (ARES)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>Badging available all day Saturday. Contact: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Ray;</w:t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smartTag w:uri="urn:schemas-microsoft-com:office:smarttags" w:element="PersonName">
                    <w:r w:rsidRPr="00F14821">
                      <w:rPr>
                        <w:rFonts w:ascii="Arial" w:hAnsi="Arial" w:cs="Arial"/>
                        <w:sz w:val="28"/>
                        <w:szCs w:val="28"/>
                      </w:rPr>
                      <w:t>rkassis@cfl.rr.com</w:t>
                    </w:r>
                  </w:smartTag>
                </w:p>
                <w:p w:rsidR="005F3C19" w:rsidRPr="00F14821" w:rsidRDefault="005F3C19" w:rsidP="00B8377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770EF">
                    <w:rPr>
                      <w:rFonts w:ascii="Arial" w:hAnsi="Arial" w:cs="Arial"/>
                      <w:color w:val="0000FF"/>
                      <w:sz w:val="32"/>
                      <w:szCs w:val="32"/>
                      <w:u w:val="single"/>
                    </w:rPr>
                    <w:t>Website</w:t>
                  </w:r>
                  <w:r w:rsidRPr="001770EF"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>:</w:t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ab/>
                  </w:r>
                  <w:hyperlink r:id="rId10" w:history="1">
                    <w:r w:rsidRPr="00F14821">
                      <w:rPr>
                        <w:rStyle w:val="Hyperlink"/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www.pcars.org</w:t>
                    </w:r>
                  </w:hyperlink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 xml:space="preserve">  see this site for additional info:</w:t>
                  </w:r>
                </w:p>
                <w:p w:rsidR="005F3C19" w:rsidRPr="00F14821" w:rsidRDefault="005F3C19" w:rsidP="00B8377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  <w:t>Vendor booth, swap table, tailgate area layouts,</w:t>
                  </w:r>
                </w:p>
                <w:p w:rsidR="005F3C19" w:rsidRPr="00562E37" w:rsidRDefault="005F3C19" w:rsidP="0007751B">
                  <w:pPr>
                    <w:rPr>
                      <w:rFonts w:ascii="Arial" w:hAnsi="Arial" w:cs="Arial"/>
                      <w:i/>
                      <w:iCs/>
                      <w:sz w:val="40"/>
                      <w:szCs w:val="40"/>
                    </w:rPr>
                  </w:pP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F14821">
                    <w:rPr>
                      <w:rFonts w:ascii="Arial" w:hAnsi="Arial" w:cs="Arial"/>
                      <w:sz w:val="28"/>
                      <w:szCs w:val="28"/>
                    </w:rPr>
                    <w:tab/>
                    <w:t>local hotel information and program details</w:t>
                  </w:r>
                </w:p>
              </w:txbxContent>
            </v:textbox>
          </v:shape>
        </w:pict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  <w:r>
        <w:tab/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  <w:r>
        <w:t xml:space="preserve">  </w:t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  <w:r>
        <w:tab/>
        <w:t xml:space="preserve">                                           </w:t>
      </w:r>
    </w:p>
    <w:p w:rsidR="005F3C19" w:rsidRDefault="005F3C19" w:rsidP="00E41855">
      <w:pPr>
        <w:ind w:firstLine="720"/>
      </w:pPr>
    </w:p>
    <w:p w:rsidR="005F3C19" w:rsidRDefault="005F3C19" w:rsidP="001819F9">
      <w:r>
        <w:tab/>
      </w:r>
      <w:r>
        <w:tab/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Pr="003923F0" w:rsidRDefault="005F3C19">
      <w:r w:rsidRPr="003923F0">
        <w:br w:type="page"/>
      </w:r>
    </w:p>
    <w:p w:rsidR="005F3C19" w:rsidRDefault="005F3C19" w:rsidP="00E41855">
      <w:pPr>
        <w:ind w:firstLine="720"/>
      </w:pPr>
      <w:r>
        <w:rPr>
          <w:noProof/>
        </w:rPr>
        <w:pict>
          <v:shape id="Text Box 12" o:spid="_x0000_s1036" type="#_x0000_t202" style="position:absolute;left:0;text-align:left;margin-left:-18pt;margin-top:-10.75pt;width:580.3pt;height:765pt;z-index:-251658240;visibility:visible" strokecolor="#17365d" strokeweight="4.5pt">
            <v:stroke linestyle="thinThick"/>
            <v:textbox inset="21.6pt,21.6pt,21.6pt,14.4pt">
              <w:txbxContent>
                <w:p w:rsidR="005F3C19" w:rsidRPr="005625CD" w:rsidRDefault="005F3C19" w:rsidP="00280E35">
                  <w:pPr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</w:p>
                <w:p w:rsidR="005F3C19" w:rsidRPr="00562E37" w:rsidRDefault="005F3C19" w:rsidP="00280E35">
                  <w:pPr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5F3C19" w:rsidRDefault="005F3C19" w:rsidP="00B25B46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5F3C19" w:rsidRPr="00B25B46" w:rsidRDefault="005F3C19" w:rsidP="00B25B46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5F3C19" w:rsidRDefault="005F3C19" w:rsidP="00224691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52"/>
                      <w:szCs w:val="52"/>
                    </w:rPr>
                    <w:t>Technical Talks</w:t>
                  </w:r>
                </w:p>
                <w:p w:rsidR="005F3C19" w:rsidRDefault="005F3C19" w:rsidP="00224691">
                  <w:pPr>
                    <w:spacing w:before="6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4F81BD"/>
                      <w:sz w:val="22"/>
                      <w:szCs w:val="22"/>
                    </w:rPr>
                    <w:t xml:space="preserve">K9ES Eric Smitt </w:t>
                  </w:r>
                  <w:r w:rsidRPr="001E08FB">
                    <w:rPr>
                      <w:color w:val="4F81BD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Melbourne, FL</w:t>
                  </w:r>
                </w:p>
                <w:p w:rsidR="005F3C19" w:rsidRDefault="005F3C19" w:rsidP="00224691">
                  <w:pPr>
                    <w:spacing w:before="6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5F3C19" w:rsidRPr="00000B5D" w:rsidRDefault="005F3C19" w:rsidP="00000B5D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A 10 GHZ Beacon  </w:t>
                  </w:r>
                  <w:r>
                    <w:rPr>
                      <w:color w:val="000000"/>
                      <w:sz w:val="22"/>
                      <w:szCs w:val="22"/>
                    </w:rPr>
                    <w:t>(10-11AM, Sat; Good Hall)</w:t>
                  </w:r>
                </w:p>
                <w:p w:rsidR="005F3C19" w:rsidRDefault="005F3C19" w:rsidP="00000B5D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Chuck Hoover  K0VXM</w:t>
                  </w:r>
                  <w:r w:rsidRPr="00AC08A6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, </w:t>
                  </w:r>
                  <w:smartTag w:uri="urn:schemas-microsoft-com:office:smarttags" w:element="Street">
                    <w:smartTag w:uri="urn:schemas-microsoft-com:office:smarttags" w:element="Street">
                      <w:r w:rsidRPr="00000B5D">
                        <w:rPr>
                          <w:color w:val="000000"/>
                          <w:sz w:val="22"/>
                          <w:szCs w:val="22"/>
                        </w:rPr>
                        <w:t>Merritt Island</w:t>
                      </w:r>
                    </w:smartTag>
                    <w:r w:rsidRPr="00000B5D">
                      <w:rPr>
                        <w:color w:val="000000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000B5D">
                        <w:rPr>
                          <w:color w:val="000000"/>
                          <w:sz w:val="22"/>
                          <w:szCs w:val="22"/>
                        </w:rPr>
                        <w:t>FL.</w:t>
                      </w:r>
                    </w:smartTag>
                  </w:smartTag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  <w:r w:rsidRPr="00000B5D">
                    <w:rPr>
                      <w:color w:val="000000"/>
                      <w:sz w:val="22"/>
                      <w:szCs w:val="22"/>
                    </w:rPr>
                    <w:t xml:space="preserve">The FLWSS 10 GHz beacon built and installed in the outer banks of </w:t>
                  </w:r>
                  <w:smartTag w:uri="urn:schemas-microsoft-com:office:smarttags" w:element="Street">
                    <w:r w:rsidRPr="00000B5D">
                      <w:rPr>
                        <w:color w:val="000000"/>
                        <w:sz w:val="22"/>
                        <w:szCs w:val="22"/>
                      </w:rPr>
                      <w:t>North Carolina</w:t>
                    </w:r>
                  </w:smartTag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5F3C19" w:rsidRDefault="005F3C19" w:rsidP="00000B5D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</w:p>
                <w:p w:rsidR="005F3C19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EMCOMM and </w:t>
                  </w:r>
                  <w:smartTag w:uri="urn:schemas-microsoft-com:office:smarttags" w:element="Street">
                    <w:r>
                      <w:rPr>
                        <w:b/>
                        <w:bCs/>
                        <w:sz w:val="22"/>
                        <w:szCs w:val="22"/>
                      </w:rPr>
                      <w:t>EOC</w:t>
                    </w:r>
                  </w:smartTag>
                  <w:r>
                    <w:rPr>
                      <w:b/>
                      <w:bCs/>
                      <w:sz w:val="22"/>
                      <w:szCs w:val="22"/>
                    </w:rPr>
                    <w:t xml:space="preserve">’s  </w:t>
                  </w:r>
                  <w:r>
                    <w:rPr>
                      <w:sz w:val="22"/>
                      <w:szCs w:val="22"/>
                    </w:rPr>
                    <w:t>(1-2PM, Sat; Good Hall)</w:t>
                  </w:r>
                </w:p>
                <w:p w:rsidR="005F3C19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Stephen Szabo, WB4</w:t>
                  </w:r>
                  <w:smartTag w:uri="urn:schemas-microsoft-com:office:smarttags" w:element="Street">
                    <w:r w:rsidRPr="001E08FB">
                      <w:rPr>
                        <w:b/>
                        <w:bCs/>
                        <w:color w:val="548DD4"/>
                        <w:sz w:val="22"/>
                        <w:szCs w:val="22"/>
                      </w:rPr>
                      <w:t>OMM</w:t>
                    </w:r>
                  </w:smartTag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 xml:space="preserve">, </w:t>
                  </w:r>
                  <w:smartTag w:uri="urn:schemas-microsoft-com:office:smarttags" w:element="Street"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Port Orange</w:t>
                      </w:r>
                    </w:smartTag>
                    <w:r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FL.</w:t>
                      </w:r>
                    </w:smartTag>
                  </w:smartTag>
                </w:p>
                <w:p w:rsidR="005F3C19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</w:p>
                <w:p w:rsidR="005F3C19" w:rsidRPr="00AA5423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Staying on the Air but Under the Radar – Living with Antenna Restrictions </w:t>
                  </w:r>
                  <w:r>
                    <w:rPr>
                      <w:sz w:val="22"/>
                      <w:szCs w:val="22"/>
                    </w:rPr>
                    <w:t>(2-3PM, Sat; Good Hall)</w:t>
                  </w:r>
                </w:p>
                <w:p w:rsidR="005F3C19" w:rsidRPr="00AA5423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Tim Cotton  N4UM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, </w:t>
                  </w:r>
                  <w:smartTag w:uri="urn:schemas-microsoft-com:office:smarttags" w:element="Street">
                    <w:smartTag w:uri="urn:schemas-microsoft-com:office:smarttags" w:element="Street">
                      <w:r w:rsidRPr="00AA5423">
                        <w:rPr>
                          <w:sz w:val="22"/>
                          <w:szCs w:val="22"/>
                        </w:rPr>
                        <w:t>Vero Beach</w:t>
                      </w:r>
                    </w:smartTag>
                    <w:r w:rsidRPr="00AA5423"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AA5423">
                        <w:rPr>
                          <w:sz w:val="22"/>
                          <w:szCs w:val="22"/>
                        </w:rPr>
                        <w:t>FL</w:t>
                      </w:r>
                    </w:smartTag>
                  </w:smartTag>
                </w:p>
                <w:p w:rsidR="005F3C19" w:rsidRPr="00AA5423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</w:p>
                <w:p w:rsidR="005F3C19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</w:p>
                <w:p w:rsidR="005F3C19" w:rsidRPr="00000B5D" w:rsidRDefault="005F3C19" w:rsidP="00000B5D">
                  <w:pPr>
                    <w:spacing w:before="60"/>
                    <w:rPr>
                      <w:sz w:val="22"/>
                      <w:szCs w:val="22"/>
                    </w:rPr>
                  </w:pPr>
                </w:p>
                <w:p w:rsidR="005F3C19" w:rsidRDefault="005F3C19" w:rsidP="00AC08A6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F3C19" w:rsidRDefault="005F3C19" w:rsidP="007A7001">
                  <w:pPr>
                    <w:spacing w:before="60"/>
                    <w:ind w:left="2160" w:firstLine="720"/>
                    <w:rPr>
                      <w:rFonts w:ascii="Arial" w:hAnsi="Arial" w:cs="Arial"/>
                      <w:b/>
                      <w:bCs/>
                      <w:color w:val="000000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52"/>
                      <w:szCs w:val="52"/>
                    </w:rPr>
                    <w:t>FCC Examinations</w:t>
                  </w:r>
                </w:p>
                <w:p w:rsidR="005F3C19" w:rsidRDefault="005F3C19" w:rsidP="007A7001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</w:pPr>
                  <w:smartTag w:uri="urn:schemas-microsoft-com:office:smarttags" w:element="Street">
                    <w:r w:rsidRPr="00224691"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</w:rPr>
                      <w:t>9:30AM</w:t>
                    </w:r>
                  </w:smartTag>
                  <w:r w:rsidRPr="00224691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-</w:t>
                  </w:r>
                  <w:smartTag w:uri="urn:schemas-microsoft-com:office:smarttags" w:element="Street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</w:rPr>
                      <w:t>Noon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, Saturday</w:t>
                  </w:r>
                </w:p>
                <w:p w:rsidR="005F3C19" w:rsidRDefault="005F3C19" w:rsidP="007A7001">
                  <w:pPr>
                    <w:spacing w:before="6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D6B1A">
                    <w:rPr>
                      <w:b/>
                      <w:bCs/>
                      <w:color w:val="0070C0"/>
                      <w:sz w:val="22"/>
                      <w:szCs w:val="22"/>
                    </w:rPr>
                    <w:t>Judy Gardner, AA9GW</w:t>
                  </w:r>
                  <w:r>
                    <w:rPr>
                      <w:b/>
                      <w:bCs/>
                      <w:color w:val="0070C0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Street"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Melbourne</w:t>
                      </w:r>
                    </w:smartTag>
                    <w:r w:rsidRPr="00A05954">
                      <w:rPr>
                        <w:color w:val="000000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FL</w:t>
                      </w:r>
                    </w:smartTag>
                  </w:smartTag>
                </w:p>
                <w:p w:rsidR="005F3C19" w:rsidRPr="00224691" w:rsidRDefault="005F3C19" w:rsidP="00224691">
                  <w:pPr>
                    <w:spacing w:before="6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5F3C19" w:rsidRPr="0019287B" w:rsidRDefault="005F3C19" w:rsidP="00224691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You will need to 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</w:rPr>
                    <w:t>bring a photocopy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 xml:space="preserve"> of 2 ID’s;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</w:rPr>
                    <w:t>1 needs to be a photo ID/driver</w:t>
                  </w:r>
                  <w:r w:rsidRPr="0019287B">
                    <w:rPr>
                      <w:b/>
                      <w:bCs/>
                      <w:color w:val="FF0000"/>
                      <w:sz w:val="22"/>
                      <w:szCs w:val="22"/>
                    </w:rPr>
                    <w:t>’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</w:rPr>
                    <w:t>s license and/or passport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, and a 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</w:rPr>
                    <w:t>photocopy of your radio license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, if you have one. If you are upgrading, 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>you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 will also need a 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</w:rPr>
                    <w:t>photocopy of your CSCE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>.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>The fee is $15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>;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>d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 xml:space="preserve">ue to past problems with checks, </w:t>
                  </w:r>
                  <w:r w:rsidRPr="00224691">
                    <w:rPr>
                      <w:b/>
                      <w:bCs/>
                      <w:color w:val="FF0000"/>
                      <w:sz w:val="22"/>
                      <w:szCs w:val="22"/>
                      <w:u w:val="single"/>
                    </w:rPr>
                    <w:t>cash only</w:t>
                  </w:r>
                  <w:r w:rsidRPr="00224691">
                    <w:rPr>
                      <w:color w:val="000000"/>
                      <w:sz w:val="22"/>
                      <w:szCs w:val="22"/>
                    </w:rPr>
                    <w:t>, please.</w:t>
                  </w:r>
                  <w:r w:rsidRPr="0019287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F3C19" w:rsidRPr="00224691" w:rsidRDefault="005F3C19" w:rsidP="00224691">
                  <w:pP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9287B">
                    <w:rPr>
                      <w:b/>
                      <w:bCs/>
                      <w:color w:val="FF0000"/>
                      <w:sz w:val="22"/>
                      <w:szCs w:val="22"/>
                    </w:rPr>
                    <w:t xml:space="preserve">Arrive no later than </w:t>
                  </w:r>
                  <w:smartTag w:uri="urn:schemas-microsoft-com:office:smarttags" w:element="Street">
                    <w:r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  <w:t>11</w:t>
                    </w:r>
                    <w:r w:rsidRPr="0019287B"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  <w:t>:</w:t>
                    </w:r>
                    <w:r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  <w:t>0</w:t>
                    </w:r>
                    <w:r w:rsidRPr="0019287B"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  <w:t>0 am</w:t>
                    </w:r>
                  </w:smartTag>
                  <w:r w:rsidRPr="0019287B">
                    <w:rPr>
                      <w:sz w:val="22"/>
                      <w:szCs w:val="22"/>
                    </w:rPr>
                    <w:t>.</w:t>
                  </w:r>
                </w:p>
                <w:p w:rsidR="005F3C19" w:rsidRPr="00224691" w:rsidRDefault="005F3C19" w:rsidP="00224691">
                  <w:pPr>
                    <w:rPr>
                      <w:rFonts w:ascii="Times New Roman" w:hAnsi="Times New Roman" w:cs="Times New Roman"/>
                    </w:rPr>
                  </w:pPr>
                </w:p>
                <w:p w:rsidR="005F3C19" w:rsidRPr="00206386" w:rsidRDefault="005F3C19" w:rsidP="00063557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F3C19" w:rsidRPr="00E83F58" w:rsidRDefault="005F3C19" w:rsidP="00280E35">
                  <w:pPr>
                    <w:spacing w:before="60"/>
                    <w:ind w:left="2160"/>
                    <w:contextualSpacing/>
                    <w:rPr>
                      <w:rFonts w:ascii="Arial" w:hAnsi="Arial" w:cs="Arial"/>
                      <w:i/>
                      <w:iCs/>
                      <w:sz w:val="36"/>
                      <w:szCs w:val="36"/>
                    </w:rPr>
                  </w:pPr>
                </w:p>
                <w:p w:rsidR="005F3C19" w:rsidRPr="00DA5E40" w:rsidRDefault="005F3C19" w:rsidP="00280E35">
                  <w:pPr>
                    <w:spacing w:before="60"/>
                    <w:contextualSpacing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FF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Pr="0034793C" w:rsidRDefault="005F3C19" w:rsidP="00280E35">
      <w:pPr>
        <w:rPr>
          <w:b/>
          <w:bCs/>
        </w:rPr>
      </w:pPr>
    </w:p>
    <w:p w:rsidR="005F3C19" w:rsidRDefault="005F3C19" w:rsidP="00280E35"/>
    <w:p w:rsidR="005F3C19" w:rsidRDefault="005F3C19" w:rsidP="00280E35"/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F062F1">
      <w:pPr>
        <w:tabs>
          <w:tab w:val="left" w:pos="10095"/>
        </w:tabs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 w:rsidP="00E41855">
      <w:pPr>
        <w:ind w:firstLine="720"/>
      </w:pPr>
    </w:p>
    <w:p w:rsidR="005F3C19" w:rsidRDefault="005F3C19">
      <w:r>
        <w:br w:type="page"/>
      </w: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  <w:r>
        <w:rPr>
          <w:noProof/>
        </w:rPr>
        <w:pict>
          <v:shape id="Text Box 13" o:spid="_x0000_s1037" type="#_x0000_t202" style="position:absolute;margin-left:-18.7pt;margin-top:-12.5pt;width:580.3pt;height:773.25pt;z-index:-251657216;visibility:visible" strokecolor="#17365d" strokeweight="4.5pt">
            <v:stroke linestyle="thinThick"/>
            <v:textbox inset="21.6pt,0,21.6pt,0">
              <w:txbxContent>
                <w:p w:rsidR="005F3C19" w:rsidRDefault="005F3C19" w:rsidP="00976E27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</w:p>
                <w:p w:rsidR="005F3C19" w:rsidRDefault="005F3C19" w:rsidP="00976E27">
                  <w:pPr>
                    <w:spacing w:before="60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>Forums, Meetings, Activities</w:t>
                  </w:r>
                </w:p>
                <w:p w:rsidR="005F3C19" w:rsidRDefault="005F3C19" w:rsidP="00B13F89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05954">
                    <w:rPr>
                      <w:b/>
                      <w:bCs/>
                      <w:color w:val="000000"/>
                      <w:sz w:val="22"/>
                      <w:szCs w:val="22"/>
                    </w:rPr>
                    <w:t>Quarter Century Wireless Association (QWCA)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1C4E">
                    <w:rPr>
                      <w:color w:val="000000"/>
                      <w:sz w:val="22"/>
                      <w:szCs w:val="22"/>
                    </w:rPr>
                    <w:t>(9-10AM, Sat; MR#1)</w:t>
                  </w:r>
                </w:p>
                <w:p w:rsidR="005F3C19" w:rsidRDefault="005F3C19" w:rsidP="000503F0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 xml:space="preserve">Jeff Beals, WA4AW </w:t>
                  </w:r>
                  <w:smartTag w:uri="urn:schemas-microsoft-com:office:smarttags" w:element="Street">
                    <w:smartTag w:uri="urn:schemas-microsoft-com:office:smarttags" w:element="Street">
                      <w:r w:rsidRPr="00DE1C4E">
                        <w:rPr>
                          <w:sz w:val="22"/>
                          <w:szCs w:val="22"/>
                        </w:rPr>
                        <w:t>Huntsville</w:t>
                      </w:r>
                    </w:smartTag>
                    <w:r w:rsidRPr="00DE1C4E"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DE1C4E">
                        <w:rPr>
                          <w:sz w:val="22"/>
                          <w:szCs w:val="22"/>
                        </w:rPr>
                        <w:t>AL</w:t>
                      </w:r>
                    </w:smartTag>
                  </w:smartTag>
                  <w:r w:rsidRPr="00DE1C4E">
                    <w:rPr>
                      <w:sz w:val="22"/>
                      <w:szCs w:val="22"/>
                    </w:rPr>
                    <w:t>:</w:t>
                  </w:r>
                  <w:r w:rsidRPr="00DE1C4E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ab/>
                  </w:r>
                  <w:r w:rsidRPr="00A05954">
                    <w:rPr>
                      <w:sz w:val="22"/>
                      <w:szCs w:val="22"/>
                    </w:rPr>
                    <w:t>Were you first licensed prior to 19</w:t>
                  </w:r>
                  <w:r>
                    <w:rPr>
                      <w:sz w:val="22"/>
                      <w:szCs w:val="22"/>
                    </w:rPr>
                    <w:t xml:space="preserve">87?  Are you a member of QCWA </w:t>
                  </w:r>
                  <w:r w:rsidRPr="00A05954">
                    <w:rPr>
                      <w:sz w:val="22"/>
                      <w:szCs w:val="22"/>
                    </w:rPr>
                    <w:t xml:space="preserve">- the Quarter Century Wireless Association?  If not, you should be!  Come to the forum and learn what QCWA is all about. If you are presently a QCWA member, please come and find out what is going on in your organization.  </w:t>
                  </w:r>
                </w:p>
                <w:p w:rsidR="005F3C19" w:rsidRPr="00A05954" w:rsidRDefault="005F3C19" w:rsidP="000503F0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F3C19" w:rsidRPr="00A05954" w:rsidRDefault="005F3C19" w:rsidP="000860DA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 w:rsidRPr="00A05954">
                    <w:rPr>
                      <w:b/>
                      <w:bCs/>
                      <w:color w:val="000000"/>
                      <w:sz w:val="22"/>
                      <w:szCs w:val="22"/>
                    </w:rPr>
                    <w:t>American Radio Relay League (ARRL) Division and Section</w:t>
                  </w:r>
                  <w:r w:rsidRPr="00A0595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(10-11AM, Sat; MR#1)</w:t>
                  </w:r>
                </w:p>
                <w:p w:rsidR="005F3C19" w:rsidRDefault="005F3C19" w:rsidP="000860DA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603190">
                    <w:rPr>
                      <w:b/>
                      <w:bCs/>
                      <w:sz w:val="22"/>
                      <w:szCs w:val="22"/>
                    </w:rPr>
                    <w:t xml:space="preserve">Section: </w:t>
                  </w: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David Fowler, K4DLF</w:t>
                  </w:r>
                  <w:r w:rsidRPr="001E08FB">
                    <w:rPr>
                      <w:color w:val="548DD4"/>
                      <w:sz w:val="22"/>
                      <w:szCs w:val="22"/>
                    </w:rPr>
                    <w:t xml:space="preserve">  </w:t>
                  </w:r>
                  <w:smartTag w:uri="urn:schemas-microsoft-com:office:smarttags" w:element="Street"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West Palm Beach</w:t>
                      </w:r>
                    </w:smartTag>
                    <w:r w:rsidRPr="00A05954">
                      <w:rPr>
                        <w:color w:val="000000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FL</w:t>
                      </w:r>
                    </w:smartTag>
                  </w:smartTag>
                  <w:r w:rsidRPr="00A05954">
                    <w:rPr>
                      <w:color w:val="000000"/>
                      <w:sz w:val="22"/>
                      <w:szCs w:val="22"/>
                    </w:rPr>
                    <w:t xml:space="preserve"> &amp;  </w:t>
                  </w:r>
                  <w:r>
                    <w:rPr>
                      <w:b/>
                      <w:bCs/>
                      <w:color w:val="0070C0"/>
                      <w:sz w:val="22"/>
                      <w:szCs w:val="22"/>
                    </w:rPr>
                    <w:t xml:space="preserve">Jeff Beals, </w:t>
                  </w: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WA4AW</w:t>
                  </w:r>
                  <w:r>
                    <w:rPr>
                      <w:b/>
                      <w:bCs/>
                      <w:color w:val="0070C0"/>
                      <w:sz w:val="22"/>
                      <w:szCs w:val="22"/>
                    </w:rPr>
                    <w:t xml:space="preserve">  </w:t>
                  </w:r>
                  <w:smartTag w:uri="urn:schemas-microsoft-com:office:smarttags" w:element="Street">
                    <w:smartTag w:uri="urn:schemas-microsoft-com:office:smarttags" w:element="Street">
                      <w:r w:rsidRPr="00A05954">
                        <w:rPr>
                          <w:sz w:val="22"/>
                          <w:szCs w:val="22"/>
                        </w:rPr>
                        <w:t>Huntsville</w:t>
                      </w:r>
                    </w:smartTag>
                    <w:r w:rsidRPr="00A05954"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A05954">
                        <w:rPr>
                          <w:sz w:val="22"/>
                          <w:szCs w:val="22"/>
                        </w:rPr>
                        <w:t>AL</w:t>
                      </w:r>
                    </w:smartTag>
                  </w:smartTag>
                </w:p>
                <w:p w:rsidR="005F3C19" w:rsidRPr="00A05954" w:rsidRDefault="005F3C19" w:rsidP="000860DA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603190">
                    <w:rPr>
                      <w:b/>
                      <w:bCs/>
                      <w:sz w:val="22"/>
                      <w:szCs w:val="22"/>
                    </w:rPr>
                    <w:t xml:space="preserve">Division: </w:t>
                  </w: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Gregg Sarrat, W4OZK</w:t>
                  </w:r>
                  <w:r w:rsidRPr="001E08FB">
                    <w:rPr>
                      <w:color w:val="4F81BD"/>
                      <w:sz w:val="22"/>
                      <w:szCs w:val="22"/>
                    </w:rPr>
                    <w:t xml:space="preserve">  </w:t>
                  </w:r>
                  <w:smartTag w:uri="urn:schemas-microsoft-com:office:smarttags" w:element="Street"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Huntsville</w:t>
                      </w:r>
                    </w:smartTag>
                    <w:r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AL</w:t>
                      </w:r>
                    </w:smartTag>
                  </w:smartTag>
                  <w:r>
                    <w:rPr>
                      <w:sz w:val="22"/>
                      <w:szCs w:val="22"/>
                    </w:rPr>
                    <w:t xml:space="preserve"> &amp;  </w:t>
                  </w: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James Millsap, WB4</w:t>
                  </w:r>
                  <w:smartTag w:uri="urn:schemas-microsoft-com:office:smarttags" w:element="Street">
                    <w:r w:rsidRPr="001E08FB">
                      <w:rPr>
                        <w:b/>
                        <w:bCs/>
                        <w:color w:val="4F81BD"/>
                        <w:sz w:val="22"/>
                        <w:szCs w:val="22"/>
                      </w:rPr>
                      <w:t>NWS</w:t>
                    </w:r>
                  </w:smartTag>
                  <w:r w:rsidRPr="001E08FB">
                    <w:rPr>
                      <w:color w:val="4F81BD"/>
                      <w:sz w:val="22"/>
                      <w:szCs w:val="22"/>
                    </w:rPr>
                    <w:t xml:space="preserve">  </w:t>
                  </w:r>
                  <w:smartTag w:uri="urn:schemas-microsoft-com:office:smarttags" w:element="Street"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Acworth</w:t>
                      </w:r>
                    </w:smartTag>
                    <w:r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>
                        <w:rPr>
                          <w:sz w:val="22"/>
                          <w:szCs w:val="22"/>
                        </w:rPr>
                        <w:t>GA</w:t>
                      </w:r>
                    </w:smartTag>
                  </w:smartTag>
                </w:p>
                <w:p w:rsidR="005F3C19" w:rsidRDefault="005F3C19" w:rsidP="00FD13E1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This meeting </w:t>
                  </w:r>
                  <w:r w:rsidRPr="00A05954">
                    <w:rPr>
                      <w:color w:val="000000"/>
                      <w:sz w:val="22"/>
                      <w:szCs w:val="22"/>
                    </w:rPr>
                    <w:t xml:space="preserve">will review ARRL Division and Section activities, and </w:t>
                  </w:r>
                  <w:r>
                    <w:rPr>
                      <w:color w:val="000000"/>
                      <w:sz w:val="22"/>
                      <w:szCs w:val="22"/>
                    </w:rPr>
                    <w:t>will include</w:t>
                  </w:r>
                  <w:r w:rsidRPr="00A05954">
                    <w:rPr>
                      <w:color w:val="000000"/>
                      <w:sz w:val="22"/>
                      <w:szCs w:val="22"/>
                    </w:rPr>
                    <w:t xml:space="preserve"> a question and answer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05954">
                    <w:rPr>
                      <w:color w:val="000000"/>
                      <w:sz w:val="22"/>
                      <w:szCs w:val="22"/>
                    </w:rPr>
                    <w:t>session.</w:t>
                  </w:r>
                </w:p>
                <w:p w:rsidR="005F3C19" w:rsidRDefault="005F3C19" w:rsidP="00FD13E1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  <w:p w:rsidR="005F3C19" w:rsidRPr="00E7409C" w:rsidRDefault="005F3C19" w:rsidP="00FD13E1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46D0A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American Radio Relay League (ARRL) National Office  </w:t>
                  </w:r>
                  <w:r>
                    <w:rPr>
                      <w:color w:val="000000"/>
                      <w:sz w:val="22"/>
                      <w:szCs w:val="22"/>
                    </w:rPr>
                    <w:t>(</w:t>
                  </w:r>
                  <w:smartTag w:uri="urn:schemas-microsoft-com:office:smarttags" w:element="Street">
                    <w:r>
                      <w:rPr>
                        <w:color w:val="000000"/>
                        <w:sz w:val="22"/>
                        <w:szCs w:val="22"/>
                      </w:rPr>
                      <w:t>11:30-12:30</w:t>
                    </w:r>
                  </w:smartTag>
                  <w:r>
                    <w:rPr>
                      <w:color w:val="000000"/>
                      <w:sz w:val="22"/>
                      <w:szCs w:val="22"/>
                    </w:rPr>
                    <w:t>, Sat; Good Hall)</w:t>
                  </w:r>
                </w:p>
                <w:p w:rsidR="005F3C19" w:rsidRPr="001E08FB" w:rsidRDefault="005F3C19" w:rsidP="00FD13E1">
                  <w:pPr>
                    <w:rPr>
                      <w:b/>
                      <w:bCs/>
                      <w:color w:val="548DD4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 xml:space="preserve">Dan Henderson, N1ND </w:t>
                  </w:r>
                  <w:smartTag w:uri="urn:schemas-microsoft-com:office:smarttags" w:element="Street">
                    <w:smartTag w:uri="urn:schemas-microsoft-com:office:smarttags" w:element="Street">
                      <w:r w:rsidRPr="00E7409C">
                        <w:rPr>
                          <w:sz w:val="22"/>
                          <w:szCs w:val="22"/>
                        </w:rPr>
                        <w:t>Newington</w:t>
                      </w:r>
                    </w:smartTag>
                    <w:r w:rsidRPr="00E7409C">
                      <w:rPr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E7409C">
                        <w:rPr>
                          <w:sz w:val="22"/>
                          <w:szCs w:val="22"/>
                        </w:rPr>
                        <w:t>CT</w:t>
                      </w:r>
                    </w:smartTag>
                  </w:smartTag>
                </w:p>
                <w:p w:rsidR="005F3C19" w:rsidRPr="00A05954" w:rsidRDefault="005F3C19" w:rsidP="00FD13E1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  <w:p w:rsidR="005F3C19" w:rsidRPr="00E7409C" w:rsidRDefault="005F3C19" w:rsidP="000860DA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The Florida Contest Group</w:t>
                  </w:r>
                  <w:r w:rsidRPr="00A05954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(</w:t>
                  </w:r>
                  <w:smartTag w:uri="urn:schemas-microsoft-com:office:smarttags" w:element="Street">
                    <w:r>
                      <w:rPr>
                        <w:color w:val="000000"/>
                        <w:sz w:val="22"/>
                        <w:szCs w:val="22"/>
                      </w:rPr>
                      <w:t>11AM-1:00PM</w:t>
                    </w:r>
                  </w:smartTag>
                  <w:r>
                    <w:rPr>
                      <w:color w:val="000000"/>
                      <w:sz w:val="22"/>
                      <w:szCs w:val="22"/>
                    </w:rPr>
                    <w:t>, Sat; MR#1)</w:t>
                  </w:r>
                </w:p>
                <w:p w:rsidR="005F3C19" w:rsidRDefault="005F3C19" w:rsidP="00111EC8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Dan Street, K1TO</w:t>
                  </w:r>
                  <w:r w:rsidRPr="00A05954">
                    <w:rPr>
                      <w:color w:val="000000"/>
                      <w:sz w:val="22"/>
                      <w:szCs w:val="22"/>
                    </w:rPr>
                    <w:t xml:space="preserve">, of </w:t>
                  </w:r>
                  <w:smartTag w:uri="urn:schemas-microsoft-com:office:smarttags" w:element="Street"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Myakka City</w:t>
                      </w:r>
                    </w:smartTag>
                    <w:r w:rsidRPr="00A05954">
                      <w:rPr>
                        <w:color w:val="000000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 w:rsidRPr="00A05954">
                        <w:rPr>
                          <w:color w:val="000000"/>
                          <w:sz w:val="22"/>
                          <w:szCs w:val="22"/>
                        </w:rPr>
                        <w:t>FL</w:t>
                      </w:r>
                    </w:smartTag>
                  </w:smartTag>
                  <w:r>
                    <w:rPr>
                      <w:color w:val="000000"/>
                      <w:sz w:val="22"/>
                      <w:szCs w:val="22"/>
                    </w:rPr>
                    <w:t>, will speak on WRTC 2014</w:t>
                  </w:r>
                </w:p>
                <w:p w:rsidR="005F3C19" w:rsidRDefault="005F3C19" w:rsidP="00111EC8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Eric Smitt, K9ES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and </w:t>
                  </w: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Chuck Green, AD4ES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smartTag w:uri="urn:schemas-microsoft-com:office:smarttags" w:element="Street">
                    <w:smartTag w:uri="urn:schemas-microsoft-com:office:smarttags" w:element="Street">
                      <w:r>
                        <w:rPr>
                          <w:color w:val="000000"/>
                          <w:sz w:val="22"/>
                          <w:szCs w:val="22"/>
                        </w:rPr>
                        <w:t>Melbourne</w:t>
                      </w:r>
                    </w:smartTag>
                    <w:r>
                      <w:rPr>
                        <w:color w:val="000000"/>
                        <w:sz w:val="22"/>
                        <w:szCs w:val="22"/>
                      </w:rPr>
                      <w:t xml:space="preserve">, </w:t>
                    </w:r>
                    <w:smartTag w:uri="urn:schemas-microsoft-com:office:smarttags" w:element="Street">
                      <w:r>
                        <w:rPr>
                          <w:color w:val="000000"/>
                          <w:sz w:val="22"/>
                          <w:szCs w:val="22"/>
                        </w:rPr>
                        <w:t>FL</w:t>
                      </w:r>
                    </w:smartTag>
                  </w:smartTag>
                  <w:r>
                    <w:rPr>
                      <w:color w:val="000000"/>
                      <w:sz w:val="22"/>
                      <w:szCs w:val="22"/>
                    </w:rPr>
                    <w:t>, will speak on the WRTC Practice Event held this July.</w:t>
                  </w:r>
                </w:p>
                <w:p w:rsidR="005F3C19" w:rsidRDefault="005F3C19" w:rsidP="00111EC8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There will also be a roundtable discussion featuring 5 local contesters; </w:t>
                  </w:r>
                  <w:r w:rsidRPr="001E08FB">
                    <w:rPr>
                      <w:b/>
                      <w:bCs/>
                      <w:color w:val="4F81BD"/>
                      <w:sz w:val="22"/>
                      <w:szCs w:val="22"/>
                    </w:rPr>
                    <w:t>K1XX, N4BP, AD4Z, W4UH, and K1TO</w:t>
                  </w:r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5F3C19" w:rsidRDefault="005F3C19" w:rsidP="00111EC8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  <w:p w:rsidR="005F3C19" w:rsidRPr="00E7409C" w:rsidRDefault="005F3C19" w:rsidP="000503F0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 w:rsidRPr="00A05954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MARS Forum </w:t>
                  </w:r>
                  <w:r>
                    <w:rPr>
                      <w:color w:val="000000"/>
                      <w:sz w:val="22"/>
                      <w:szCs w:val="22"/>
                    </w:rPr>
                    <w:t>(2-3PM, Sat; MR#1)</w:t>
                  </w:r>
                </w:p>
                <w:p w:rsidR="005F3C19" w:rsidRPr="00A05954" w:rsidRDefault="005F3C19" w:rsidP="000503F0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 xml:space="preserve">Ron Jakubowski, K2RJ:  </w:t>
                  </w:r>
                  <w:r w:rsidRPr="00976E27">
                    <w:rPr>
                      <w:color w:val="000000"/>
                      <w:sz w:val="22"/>
                      <w:szCs w:val="22"/>
                    </w:rPr>
                    <w:t>Military Auxiliary Radio System (MARS) Army, Navy/Marine Corps, and Air Force Branches provide contingency radio communications support to U.S. Government operations and civil agencies</w:t>
                  </w:r>
                  <w:r>
                    <w:rPr>
                      <w:color w:val="000000"/>
                      <w:sz w:val="22"/>
                      <w:szCs w:val="22"/>
                    </w:rPr>
                    <w:t>.  Come find out about its mission and</w:t>
                  </w:r>
                  <w:r w:rsidRPr="00976E27">
                    <w:rPr>
                      <w:color w:val="000000"/>
                      <w:sz w:val="22"/>
                      <w:szCs w:val="22"/>
                    </w:rPr>
                    <w:t xml:space="preserve"> history, and meet with active member</w:t>
                  </w:r>
                  <w:r>
                    <w:rPr>
                      <w:color w:val="000000"/>
                      <w:sz w:val="22"/>
                      <w:szCs w:val="22"/>
                    </w:rPr>
                    <w:t>s and</w:t>
                  </w:r>
                  <w:r w:rsidRPr="00976E27">
                    <w:rPr>
                      <w:color w:val="000000"/>
                      <w:sz w:val="22"/>
                      <w:szCs w:val="22"/>
                    </w:rPr>
                    <w:t xml:space="preserve"> State and Region</w:t>
                  </w:r>
                  <w:r>
                    <w:rPr>
                      <w:color w:val="000000"/>
                      <w:sz w:val="22"/>
                      <w:szCs w:val="22"/>
                    </w:rPr>
                    <w:t>al</w:t>
                  </w:r>
                  <w:r w:rsidRPr="00976E27">
                    <w:rPr>
                      <w:color w:val="000000"/>
                      <w:sz w:val="22"/>
                      <w:szCs w:val="22"/>
                    </w:rPr>
                    <w:t xml:space="preserve"> officials.</w:t>
                  </w:r>
                </w:p>
                <w:p w:rsidR="005F3C19" w:rsidRPr="00A05954" w:rsidRDefault="005F3C19" w:rsidP="000860DA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</w:p>
                <w:p w:rsidR="005F3C19" w:rsidRPr="00E7409C" w:rsidRDefault="005F3C19" w:rsidP="000860DA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smartTag w:uri="urn:schemas-microsoft-com:office:smarttags" w:element="Street">
                    <w:r w:rsidRPr="00976E27">
                      <w:rPr>
                        <w:b/>
                        <w:bCs/>
                        <w:color w:val="000000"/>
                        <w:sz w:val="22"/>
                        <w:szCs w:val="22"/>
                      </w:rPr>
                      <w:t>Florida</w:t>
                    </w:r>
                  </w:smartTag>
                  <w:r w:rsidRPr="00976E27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Repeater Council </w:t>
                  </w:r>
                  <w:r>
                    <w:rPr>
                      <w:color w:val="000000"/>
                      <w:sz w:val="22"/>
                      <w:szCs w:val="22"/>
                    </w:rPr>
                    <w:t>(3-5PM, Sat; MR#1)</w:t>
                  </w:r>
                </w:p>
                <w:p w:rsidR="005F3C19" w:rsidRPr="00976E27" w:rsidRDefault="005F3C19" w:rsidP="0034793C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Marshall Paisner, N4BIF</w:t>
                  </w:r>
                  <w:r w:rsidRPr="001E08FB">
                    <w:rPr>
                      <w:color w:val="548DD4"/>
                      <w:sz w:val="22"/>
                      <w:szCs w:val="22"/>
                    </w:rPr>
                    <w:t xml:space="preserve">:  </w:t>
                  </w:r>
                  <w:r w:rsidRPr="00976E27">
                    <w:rPr>
                      <w:sz w:val="22"/>
                      <w:szCs w:val="22"/>
                    </w:rPr>
                    <w:t xml:space="preserve">The meeting starts off by opening up the floor to interested parties that have issues or questions pertaining to amateur repeater systems in </w:t>
                  </w:r>
                  <w:smartTag w:uri="urn:schemas-microsoft-com:office:smarttags" w:element="Street">
                    <w:r w:rsidRPr="00976E27">
                      <w:rPr>
                        <w:sz w:val="22"/>
                        <w:szCs w:val="22"/>
                      </w:rPr>
                      <w:t>Florida</w:t>
                    </w:r>
                  </w:smartTag>
                  <w:r w:rsidRPr="00976E27">
                    <w:rPr>
                      <w:sz w:val="22"/>
                      <w:szCs w:val="22"/>
                    </w:rPr>
                    <w:t xml:space="preserve">.  The second half of the meeting is a Board Session where the </w:t>
                  </w:r>
                  <w:smartTag w:uri="urn:schemas-microsoft-com:office:smarttags" w:element="Street">
                    <w:r w:rsidRPr="00976E27">
                      <w:rPr>
                        <w:sz w:val="22"/>
                        <w:szCs w:val="22"/>
                      </w:rPr>
                      <w:t>FRC</w:t>
                    </w:r>
                  </w:smartTag>
                  <w:r w:rsidRPr="00976E27">
                    <w:rPr>
                      <w:sz w:val="22"/>
                      <w:szCs w:val="22"/>
                    </w:rPr>
                    <w:t xml:space="preserve"> Staff and Directors work through the various items on our agenda.</w:t>
                  </w:r>
                </w:p>
                <w:p w:rsidR="005F3C19" w:rsidRPr="00A05954" w:rsidRDefault="005F3C19" w:rsidP="00DA5E40">
                  <w:pPr>
                    <w:spacing w:before="60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F3C19" w:rsidRDefault="005F3C19" w:rsidP="00DA5E40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Awards</w:t>
                  </w:r>
                  <w:r w:rsidRPr="00A05954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Checking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(All day Saturday; Auditorium)</w:t>
                  </w:r>
                </w:p>
                <w:p w:rsidR="005F3C19" w:rsidRPr="001E08FB" w:rsidRDefault="005F3C19" w:rsidP="00DA5E40">
                  <w:pPr>
                    <w:spacing w:before="60"/>
                    <w:rPr>
                      <w:b/>
                      <w:bCs/>
                      <w:color w:val="548DD4"/>
                      <w:sz w:val="22"/>
                      <w:szCs w:val="22"/>
                    </w:rPr>
                  </w:pPr>
                  <w:smartTag w:uri="urn:schemas-microsoft-com:office:smarttags" w:element="Street">
                    <w:r w:rsidRPr="001E08FB">
                      <w:rPr>
                        <w:b/>
                        <w:bCs/>
                        <w:color w:val="548DD4"/>
                        <w:sz w:val="22"/>
                        <w:szCs w:val="22"/>
                      </w:rPr>
                      <w:t>Ned Buck</w:t>
                    </w:r>
                  </w:smartTag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, W4KS</w:t>
                  </w:r>
                </w:p>
                <w:p w:rsidR="005F3C19" w:rsidRDefault="005F3C19" w:rsidP="00DA5E40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8977D7">
                    <w:rPr>
                      <w:sz w:val="22"/>
                      <w:szCs w:val="22"/>
                    </w:rPr>
                    <w:t xml:space="preserve">QSL card checking for DXCC, WAS, WAC </w:t>
                  </w:r>
                  <w:r>
                    <w:rPr>
                      <w:sz w:val="22"/>
                      <w:szCs w:val="22"/>
                    </w:rPr>
                    <w:t>and VUCC awards.</w:t>
                  </w:r>
                </w:p>
                <w:p w:rsidR="005F3C19" w:rsidRDefault="005F3C19" w:rsidP="00DA5E40">
                  <w:pPr>
                    <w:spacing w:before="60"/>
                    <w:rPr>
                      <w:sz w:val="22"/>
                      <w:szCs w:val="22"/>
                    </w:rPr>
                  </w:pPr>
                </w:p>
                <w:p w:rsidR="005F3C19" w:rsidRDefault="005F3C19" w:rsidP="00DA5E40">
                  <w:pPr>
                    <w:spacing w:before="6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ARES/RACES Badging  </w:t>
                  </w:r>
                  <w:r>
                    <w:rPr>
                      <w:sz w:val="22"/>
                      <w:szCs w:val="22"/>
                    </w:rPr>
                    <w:t>(All day Saturday; Auditorium)</w:t>
                  </w:r>
                </w:p>
                <w:p w:rsidR="005F3C19" w:rsidRPr="001E08FB" w:rsidRDefault="005F3C19" w:rsidP="00DA5E40">
                  <w:pPr>
                    <w:spacing w:before="60"/>
                    <w:rPr>
                      <w:b/>
                      <w:bCs/>
                      <w:color w:val="548DD4"/>
                      <w:sz w:val="22"/>
                      <w:szCs w:val="22"/>
                    </w:rPr>
                  </w:pPr>
                  <w:r w:rsidRPr="001E08FB">
                    <w:rPr>
                      <w:b/>
                      <w:bCs/>
                      <w:color w:val="548DD4"/>
                      <w:sz w:val="22"/>
                      <w:szCs w:val="22"/>
                    </w:rPr>
                    <w:t>Ray Kassis, N4LEM</w:t>
                  </w:r>
                </w:p>
                <w:p w:rsidR="005F3C19" w:rsidRPr="004E3F87" w:rsidRDefault="005F3C19" w:rsidP="000860DA">
                  <w:pPr>
                    <w:spacing w:before="60"/>
                    <w:rPr>
                      <w:color w:val="00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Pr="00E46D0A" w:rsidRDefault="005F3C19">
      <w:pPr>
        <w:rPr>
          <w:rFonts w:ascii="Arial" w:hAnsi="Arial" w:cs="Arial"/>
          <w:b/>
          <w:bCs/>
          <w:color w:val="000000"/>
          <w:u w:val="single"/>
        </w:rPr>
      </w:pPr>
      <w:r w:rsidRPr="00E46D0A">
        <w:rPr>
          <w:rFonts w:ascii="Arial" w:hAnsi="Arial" w:cs="Arial"/>
          <w:b/>
          <w:bCs/>
          <w:color w:val="000000"/>
          <w:u w:val="single"/>
        </w:rPr>
        <w:br w:type="page"/>
      </w:r>
      <w:bookmarkStart w:id="0" w:name="_GoBack"/>
      <w:bookmarkEnd w:id="0"/>
    </w:p>
    <w:p w:rsidR="005F3C19" w:rsidRDefault="005F3C19">
      <w:pPr>
        <w:rPr>
          <w:rFonts w:ascii="Arial" w:hAnsi="Arial" w:cs="Arial"/>
          <w:b/>
          <w:bCs/>
          <w:color w:val="FF0000"/>
          <w:u w:val="single"/>
        </w:rPr>
      </w:pPr>
    </w:p>
    <w:p w:rsidR="005F3C19" w:rsidRPr="008B6F3F" w:rsidRDefault="005F3C19" w:rsidP="00280E3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560BD">
        <w:rPr>
          <w:rFonts w:ascii="Arial" w:hAnsi="Arial" w:cs="Arial"/>
          <w:b/>
          <w:bCs/>
          <w:color w:val="FF0000"/>
          <w:u w:val="single"/>
        </w:rPr>
        <w:t>Registration Information:</w:t>
      </w:r>
      <w:r w:rsidRPr="004E3F87">
        <w:rPr>
          <w:rFonts w:ascii="Arial" w:hAnsi="Arial" w:cs="Arial"/>
          <w:b/>
          <w:bCs/>
        </w:rPr>
        <w:t xml:space="preserve"> </w:t>
      </w:r>
      <w:r w:rsidRPr="00C23431">
        <w:rPr>
          <w:rFonts w:ascii="Arial" w:hAnsi="Arial" w:cs="Arial"/>
          <w:b/>
          <w:bCs/>
          <w:sz w:val="22"/>
          <w:szCs w:val="22"/>
        </w:rPr>
        <w:t>Tickets purchased before Sept. 30 are $6.00</w:t>
      </w:r>
      <w:r>
        <w:rPr>
          <w:rFonts w:ascii="Arial" w:hAnsi="Arial" w:cs="Arial"/>
          <w:b/>
          <w:bCs/>
          <w:sz w:val="22"/>
          <w:szCs w:val="22"/>
        </w:rPr>
        <w:t xml:space="preserve">, and $7.00 after </w:t>
      </w:r>
      <w:smartTag w:uri="urn:schemas-microsoft-com:office:smarttags" w:element="date">
        <w:smartTagPr>
          <w:attr w:name="Year" w:val="2014"/>
          <w:attr w:name="Day" w:val="30"/>
          <w:attr w:name="Month" w:val="9"/>
          <w:attr w:name="ls" w:val="trans"/>
        </w:smartTagPr>
        <w:r>
          <w:rPr>
            <w:rFonts w:ascii="Arial" w:hAnsi="Arial" w:cs="Arial"/>
            <w:b/>
            <w:bCs/>
            <w:sz w:val="22"/>
            <w:szCs w:val="22"/>
          </w:rPr>
          <w:t>Sept. 30, 2014</w:t>
        </w:r>
      </w:smartTag>
      <w:r w:rsidRPr="00C2343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C2343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Tickets are required everywhere on auditorium property-inside and outside.  Aged 12 and under are FREE.  </w:t>
      </w:r>
      <w:r w:rsidRPr="00CC0D99">
        <w:rPr>
          <w:rFonts w:ascii="Arial" w:hAnsi="Arial" w:cs="Arial"/>
          <w:b/>
          <w:bCs/>
          <w:sz w:val="22"/>
          <w:szCs w:val="22"/>
        </w:rPr>
        <w:t>Requests must include</w:t>
      </w:r>
      <w:r w:rsidRPr="00735CCB">
        <w:rPr>
          <w:rFonts w:ascii="Arial" w:hAnsi="Arial" w:cs="Arial"/>
          <w:b/>
          <w:bCs/>
          <w:sz w:val="22"/>
          <w:szCs w:val="22"/>
          <w:u w:val="single"/>
        </w:rPr>
        <w:t xml:space="preserve"> Self Addressed Stamped Envelope </w:t>
      </w:r>
      <w:r w:rsidRPr="00CC0D99">
        <w:rPr>
          <w:rFonts w:ascii="Arial" w:hAnsi="Arial" w:cs="Arial"/>
          <w:b/>
          <w:bCs/>
          <w:sz w:val="22"/>
          <w:szCs w:val="22"/>
        </w:rPr>
        <w:t>for advance tickets or pick-up at the door.</w:t>
      </w:r>
    </w:p>
    <w:p w:rsidR="005F3C19" w:rsidRPr="00CC0D99" w:rsidRDefault="005F3C19" w:rsidP="00280E35">
      <w:pPr>
        <w:rPr>
          <w:rFonts w:ascii="Arial" w:hAnsi="Arial" w:cs="Arial"/>
          <w:b/>
          <w:bCs/>
          <w:sz w:val="16"/>
          <w:szCs w:val="16"/>
        </w:rPr>
      </w:pPr>
    </w:p>
    <w:p w:rsidR="005F3C19" w:rsidRDefault="005F3C19" w:rsidP="00280E3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NAME/Company/Callsign___________________________________________________________________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Default="005F3C19" w:rsidP="00280E3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STREET ____________________________________________________________PH___________________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Default="005F3C19" w:rsidP="00280E35">
      <w:pPr>
        <w:rPr>
          <w:rFonts w:ascii="Arial" w:hAnsi="Arial" w:cs="Arial"/>
          <w:b/>
          <w:bCs/>
          <w:sz w:val="20"/>
          <w:szCs w:val="20"/>
        </w:rPr>
      </w:pPr>
      <w:smartTag w:uri="urn:schemas-microsoft-com:office:smarttags" w:element="PostalCode">
        <w:r>
          <w:rPr>
            <w:rFonts w:ascii="Arial" w:hAnsi="Arial" w:cs="Arial"/>
            <w:b/>
            <w:bCs/>
            <w:sz w:val="20"/>
            <w:szCs w:val="20"/>
          </w:rPr>
          <w:t>CITY</w:t>
        </w:r>
      </w:smartTag>
      <w:r>
        <w:rPr>
          <w:rFonts w:ascii="Arial" w:hAnsi="Arial" w:cs="Arial"/>
          <w:b/>
          <w:bCs/>
          <w:sz w:val="20"/>
          <w:szCs w:val="20"/>
        </w:rPr>
        <w:t>________________________________STATE____ZIP________Email___________________________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Pr="00765EC8" w:rsidRDefault="005F3C19" w:rsidP="00280E35">
      <w:pPr>
        <w:rPr>
          <w:rFonts w:ascii="Arial" w:hAnsi="Arial" w:cs="Arial"/>
          <w:sz w:val="20"/>
          <w:szCs w:val="20"/>
        </w:rPr>
      </w:pPr>
      <w:r w:rsidRPr="00765EC8">
        <w:rPr>
          <w:rFonts w:ascii="Arial" w:hAnsi="Arial" w:cs="Arial"/>
          <w:sz w:val="20"/>
          <w:szCs w:val="20"/>
        </w:rPr>
        <w:t xml:space="preserve">Swap Tables, $20.00 Each </w:t>
      </w:r>
      <w:r>
        <w:rPr>
          <w:rFonts w:ascii="Arial" w:hAnsi="Arial" w:cs="Arial"/>
          <w:sz w:val="20"/>
          <w:szCs w:val="20"/>
        </w:rPr>
        <w:t xml:space="preserve">  Table # Request __________   QTY._____</w:t>
      </w:r>
      <w:r>
        <w:rPr>
          <w:rFonts w:ascii="Arial" w:hAnsi="Arial" w:cs="Arial"/>
          <w:sz w:val="20"/>
          <w:szCs w:val="20"/>
        </w:rPr>
        <w:tab/>
        <w:t>$___________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Pr="00765EC8" w:rsidRDefault="005F3C19" w:rsidP="00280E35">
      <w:pPr>
        <w:rPr>
          <w:rFonts w:ascii="Arial" w:hAnsi="Arial" w:cs="Arial"/>
          <w:sz w:val="20"/>
          <w:szCs w:val="20"/>
        </w:rPr>
      </w:pPr>
      <w:r w:rsidRPr="00765EC8">
        <w:rPr>
          <w:rFonts w:ascii="Arial" w:hAnsi="Arial" w:cs="Arial"/>
          <w:sz w:val="20"/>
          <w:szCs w:val="20"/>
        </w:rPr>
        <w:t>Entry and prize tickets (and setup passes) @ $6.00 each</w:t>
      </w:r>
      <w:r>
        <w:rPr>
          <w:rFonts w:ascii="Arial" w:hAnsi="Arial" w:cs="Arial"/>
          <w:sz w:val="20"/>
          <w:szCs w:val="20"/>
        </w:rPr>
        <w:tab/>
        <w:t xml:space="preserve">     </w:t>
      </w:r>
      <w:r w:rsidRPr="00765EC8">
        <w:rPr>
          <w:rFonts w:ascii="Arial" w:hAnsi="Arial" w:cs="Arial"/>
          <w:sz w:val="20"/>
          <w:szCs w:val="20"/>
        </w:rPr>
        <w:t>QTY._____</w:t>
      </w:r>
      <w:r w:rsidRPr="00765EC8">
        <w:rPr>
          <w:rFonts w:ascii="Arial" w:hAnsi="Arial" w:cs="Arial"/>
          <w:sz w:val="20"/>
          <w:szCs w:val="20"/>
        </w:rPr>
        <w:tab/>
        <w:t>$___________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Pr="00765EC8" w:rsidRDefault="005F3C19" w:rsidP="00280E35">
      <w:pPr>
        <w:rPr>
          <w:rFonts w:ascii="Arial" w:hAnsi="Arial" w:cs="Arial"/>
          <w:sz w:val="20"/>
          <w:szCs w:val="20"/>
        </w:rPr>
      </w:pPr>
      <w:r w:rsidRPr="00765EC8">
        <w:rPr>
          <w:rFonts w:ascii="Arial" w:hAnsi="Arial" w:cs="Arial"/>
          <w:sz w:val="20"/>
          <w:szCs w:val="20"/>
        </w:rPr>
        <w:t xml:space="preserve">Make Checks Payable to </w:t>
      </w:r>
      <w:r w:rsidRPr="00765EC8">
        <w:rPr>
          <w:rFonts w:ascii="Arial" w:hAnsi="Arial" w:cs="Arial"/>
          <w:b/>
          <w:bCs/>
          <w:sz w:val="20"/>
          <w:szCs w:val="20"/>
          <w:u w:val="single"/>
        </w:rPr>
        <w:t xml:space="preserve">PCARS </w:t>
      </w:r>
      <w:smartTag w:uri="urn:schemas-microsoft-com:office:smarttags" w:element="PostalCode">
        <w:r w:rsidRPr="00765EC8">
          <w:rPr>
            <w:rFonts w:ascii="Arial" w:hAnsi="Arial" w:cs="Arial"/>
            <w:b/>
            <w:bCs/>
            <w:sz w:val="20"/>
            <w:szCs w:val="20"/>
            <w:u w:val="single"/>
          </w:rPr>
          <w:t>Melbourne</w:t>
        </w:r>
      </w:smartTag>
      <w:r w:rsidRPr="00765EC8">
        <w:rPr>
          <w:rFonts w:ascii="Arial" w:hAnsi="Arial" w:cs="Arial"/>
          <w:b/>
          <w:bCs/>
          <w:sz w:val="20"/>
          <w:szCs w:val="20"/>
          <w:u w:val="single"/>
        </w:rPr>
        <w:t xml:space="preserve"> Hamfest</w:t>
      </w:r>
      <w:r w:rsidRPr="00765EC8">
        <w:rPr>
          <w:rFonts w:ascii="Arial" w:hAnsi="Arial" w:cs="Arial"/>
          <w:sz w:val="20"/>
          <w:szCs w:val="20"/>
          <w:u w:val="single"/>
        </w:rPr>
        <w:t xml:space="preserve"> </w:t>
      </w:r>
      <w:r w:rsidRPr="00765E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65EC8">
        <w:rPr>
          <w:rFonts w:ascii="Arial" w:hAnsi="Arial" w:cs="Arial"/>
          <w:sz w:val="20"/>
          <w:szCs w:val="20"/>
        </w:rPr>
        <w:tab/>
        <w:t xml:space="preserve">TOTAL </w:t>
      </w:r>
      <w:r w:rsidRPr="00765EC8">
        <w:rPr>
          <w:rFonts w:ascii="Arial" w:hAnsi="Arial" w:cs="Arial"/>
          <w:sz w:val="20"/>
          <w:szCs w:val="20"/>
        </w:rPr>
        <w:tab/>
        <w:t>$___________</w:t>
      </w:r>
    </w:p>
    <w:p w:rsidR="005F3C19" w:rsidRPr="00362C27" w:rsidRDefault="005F3C19" w:rsidP="00280E35">
      <w:pPr>
        <w:rPr>
          <w:rFonts w:ascii="Arial" w:hAnsi="Arial" w:cs="Arial"/>
          <w:b/>
          <w:bCs/>
          <w:sz w:val="12"/>
          <w:szCs w:val="12"/>
        </w:rPr>
      </w:pPr>
    </w:p>
    <w:p w:rsidR="005F3C19" w:rsidRDefault="005F3C19" w:rsidP="00280E35">
      <w:pPr>
        <w:rPr>
          <w:rFonts w:ascii="Arial" w:hAnsi="Arial" w:cs="Arial"/>
          <w:sz w:val="20"/>
          <w:szCs w:val="20"/>
        </w:rPr>
      </w:pPr>
      <w:r w:rsidRPr="00A533C2">
        <w:rPr>
          <w:rFonts w:ascii="Arial" w:hAnsi="Arial" w:cs="Arial"/>
          <w:sz w:val="20"/>
          <w:szCs w:val="20"/>
          <w:u w:val="single"/>
        </w:rPr>
        <w:t>Commercial booths</w:t>
      </w:r>
      <w:r>
        <w:rPr>
          <w:rFonts w:ascii="Arial" w:hAnsi="Arial" w:cs="Arial"/>
          <w:sz w:val="20"/>
          <w:szCs w:val="20"/>
        </w:rPr>
        <w:t xml:space="preserve"> – Contact us for size and location availability.</w:t>
      </w:r>
    </w:p>
    <w:p w:rsidR="005F3C19" w:rsidRPr="001A43F2" w:rsidRDefault="005F3C19" w:rsidP="00280E35">
      <w:pPr>
        <w:pStyle w:val="Heading5"/>
        <w:spacing w:before="0" w:after="0"/>
        <w:rPr>
          <w:rFonts w:ascii="Arial" w:hAnsi="Arial" w:cs="Arial"/>
          <w:sz w:val="20"/>
          <w:szCs w:val="20"/>
        </w:rPr>
      </w:pPr>
      <w:r w:rsidRPr="001A43F2">
        <w:rPr>
          <w:rFonts w:ascii="Arial" w:hAnsi="Arial" w:cs="Arial"/>
          <w:b w:val="0"/>
          <w:bCs w:val="0"/>
          <w:sz w:val="20"/>
          <w:szCs w:val="20"/>
        </w:rPr>
        <w:t xml:space="preserve">See more info 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and latest updates </w:t>
      </w:r>
      <w:r w:rsidRPr="001A43F2">
        <w:rPr>
          <w:rFonts w:ascii="Arial" w:hAnsi="Arial" w:cs="Arial"/>
          <w:b w:val="0"/>
          <w:bCs w:val="0"/>
          <w:sz w:val="20"/>
          <w:szCs w:val="20"/>
        </w:rPr>
        <w:t xml:space="preserve">on our </w:t>
      </w:r>
      <w:r w:rsidRPr="007F1168">
        <w:rPr>
          <w:rFonts w:ascii="Arial" w:hAnsi="Arial" w:cs="Arial"/>
          <w:b w:val="0"/>
          <w:bCs w:val="0"/>
          <w:sz w:val="20"/>
          <w:szCs w:val="20"/>
        </w:rPr>
        <w:t>PCARS web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7F1168">
        <w:rPr>
          <w:rFonts w:ascii="Arial" w:hAnsi="Arial" w:cs="Arial"/>
          <w:b w:val="0"/>
          <w:bCs w:val="0"/>
          <w:sz w:val="20"/>
          <w:szCs w:val="20"/>
        </w:rPr>
        <w:t>site</w:t>
      </w:r>
      <w:r>
        <w:rPr>
          <w:rFonts w:ascii="Arial" w:hAnsi="Arial" w:cs="Arial"/>
          <w:b w:val="0"/>
          <w:bCs w:val="0"/>
          <w:sz w:val="20"/>
          <w:szCs w:val="20"/>
        </w:rPr>
        <w:t>:</w:t>
      </w:r>
      <w:r w:rsidRPr="001A43F2">
        <w:rPr>
          <w:rFonts w:ascii="Arial" w:hAnsi="Arial" w:cs="Arial"/>
          <w:sz w:val="20"/>
          <w:szCs w:val="20"/>
        </w:rPr>
        <w:t xml:space="preserve">   </w:t>
      </w:r>
      <w:hyperlink r:id="rId11" w:history="1">
        <w:r w:rsidRPr="00AA4812">
          <w:rPr>
            <w:rStyle w:val="Hyperlink"/>
            <w:rFonts w:ascii="Arial" w:hAnsi="Arial" w:cs="Arial"/>
            <w:b w:val="0"/>
            <w:bCs w:val="0"/>
            <w:i w:val="0"/>
            <w:iCs w:val="0"/>
            <w:sz w:val="24"/>
            <w:szCs w:val="24"/>
          </w:rPr>
          <w:t>www.pcars.org</w:t>
        </w:r>
      </w:hyperlink>
      <w:r w:rsidRPr="001A43F2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</w:t>
      </w:r>
      <w:r w:rsidRPr="001A43F2">
        <w:rPr>
          <w:rFonts w:ascii="Arial" w:hAnsi="Arial" w:cs="Arial"/>
          <w:sz w:val="20"/>
          <w:szCs w:val="20"/>
        </w:rPr>
        <w:t xml:space="preserve">Go to the </w:t>
      </w:r>
      <w:r w:rsidRPr="001A43F2">
        <w:rPr>
          <w:rFonts w:ascii="Arial" w:hAnsi="Arial" w:cs="Arial"/>
          <w:b w:val="0"/>
          <w:bCs w:val="0"/>
          <w:sz w:val="20"/>
          <w:szCs w:val="20"/>
          <w:u w:val="single"/>
        </w:rPr>
        <w:t>PCARS HAMFEST</w:t>
      </w:r>
      <w:r w:rsidRPr="001A43F2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1A43F2">
        <w:rPr>
          <w:rFonts w:ascii="Arial" w:hAnsi="Arial" w:cs="Arial"/>
          <w:sz w:val="20"/>
          <w:szCs w:val="20"/>
        </w:rPr>
        <w:t xml:space="preserve">link </w:t>
      </w:r>
    </w:p>
    <w:p w:rsidR="005F3C19" w:rsidRPr="00362C27" w:rsidRDefault="005F3C19" w:rsidP="00280E35">
      <w:pPr>
        <w:rPr>
          <w:rFonts w:ascii="Arial" w:hAnsi="Arial" w:cs="Arial"/>
          <w:sz w:val="12"/>
          <w:szCs w:val="12"/>
        </w:rPr>
      </w:pPr>
    </w:p>
    <w:p w:rsidR="005F3C19" w:rsidRPr="009F6A45" w:rsidRDefault="005F3C19" w:rsidP="00280E35">
      <w:pPr>
        <w:pStyle w:val="Heading5"/>
        <w:spacing w:before="0" w:after="0"/>
        <w:rPr>
          <w:rFonts w:ascii="Arial" w:hAnsi="Arial" w:cs="Arial"/>
          <w:b w:val="0"/>
          <w:bCs w:val="0"/>
          <w:sz w:val="20"/>
          <w:szCs w:val="20"/>
        </w:rPr>
      </w:pPr>
      <w:r w:rsidRPr="003A0248">
        <w:rPr>
          <w:rFonts w:ascii="Arial" w:hAnsi="Arial" w:cs="Arial"/>
          <w:b w:val="0"/>
          <w:bCs w:val="0"/>
          <w:sz w:val="20"/>
          <w:szCs w:val="20"/>
          <w:u w:val="single"/>
        </w:rPr>
        <w:t>E-Mail</w:t>
      </w:r>
      <w:r w:rsidRPr="009F6A45">
        <w:rPr>
          <w:rFonts w:ascii="Arial" w:hAnsi="Arial" w:cs="Arial"/>
          <w:b w:val="0"/>
          <w:bCs w:val="0"/>
          <w:sz w:val="20"/>
          <w:szCs w:val="20"/>
        </w:rPr>
        <w:t xml:space="preserve"> your information requests to </w:t>
      </w:r>
      <w:hyperlink r:id="rId12" w:history="1">
        <w:r w:rsidRPr="000B3543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hamfest2013@pcars.org</w:t>
        </w:r>
      </w:hyperlink>
      <w:r w:rsidRPr="009F6A45">
        <w:rPr>
          <w:rFonts w:ascii="Arial" w:hAnsi="Arial" w:cs="Arial"/>
          <w:b w:val="0"/>
          <w:bCs w:val="0"/>
          <w:sz w:val="20"/>
          <w:szCs w:val="20"/>
        </w:rPr>
        <w:t xml:space="preserve"> </w:t>
      </w:r>
    </w:p>
    <w:p w:rsidR="005F3C19" w:rsidRPr="001A43F2" w:rsidRDefault="005F3C19" w:rsidP="00280E35">
      <w:pPr>
        <w:rPr>
          <w:rFonts w:ascii="Arial" w:hAnsi="Arial" w:cs="Arial"/>
          <w:b/>
          <w:bCs/>
          <w:sz w:val="12"/>
          <w:szCs w:val="12"/>
        </w:rPr>
      </w:pPr>
    </w:p>
    <w:p w:rsidR="005F3C19" w:rsidRPr="009F6A45" w:rsidRDefault="005F3C19" w:rsidP="00280E35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t xml:space="preserve">Booths/Tables:  </w:t>
      </w:r>
      <w:r>
        <w:rPr>
          <w:rFonts w:ascii="Arial" w:hAnsi="Arial" w:cs="Arial"/>
          <w:b/>
          <w:bCs/>
          <w:sz w:val="20"/>
          <w:szCs w:val="20"/>
        </w:rPr>
        <w:t xml:space="preserve">   Kathy Quinn (KI4RQY)  Home phone: </w:t>
      </w:r>
      <w:smartTag w:uri="urn:schemas-microsoft-com:office:smarttags" w:element="PostalCode">
        <w:r>
          <w:rPr>
            <w:rFonts w:ascii="Arial" w:hAnsi="Arial" w:cs="Arial"/>
            <w:b/>
            <w:bCs/>
            <w:sz w:val="20"/>
            <w:szCs w:val="20"/>
          </w:rPr>
          <w:t>321-327-2647</w:t>
        </w:r>
      </w:smartTag>
      <w:r>
        <w:rPr>
          <w:rFonts w:ascii="Arial" w:hAnsi="Arial" w:cs="Arial"/>
          <w:b/>
          <w:bCs/>
          <w:sz w:val="20"/>
          <w:szCs w:val="20"/>
        </w:rPr>
        <w:t xml:space="preserve">   </w:t>
      </w:r>
    </w:p>
    <w:p w:rsidR="005F3C19" w:rsidRPr="00362C27" w:rsidRDefault="005F3C19" w:rsidP="00280E35">
      <w:pPr>
        <w:rPr>
          <w:sz w:val="16"/>
          <w:szCs w:val="16"/>
        </w:rPr>
      </w:pPr>
    </w:p>
    <w:p w:rsidR="005F3C19" w:rsidRPr="00AA1DE5" w:rsidRDefault="005F3C19" w:rsidP="00280E35">
      <w:pPr>
        <w:jc w:val="center"/>
        <w:rPr>
          <w:rFonts w:ascii="Arial" w:hAnsi="Arial" w:cs="Arial"/>
          <w:b/>
          <w:bCs/>
        </w:rPr>
      </w:pPr>
      <w:r w:rsidRPr="003A0248">
        <w:rPr>
          <w:rFonts w:ascii="Arial" w:hAnsi="Arial" w:cs="Arial"/>
          <w:b/>
          <w:bCs/>
          <w:u w:val="single"/>
        </w:rPr>
        <w:t>Mail</w:t>
      </w:r>
      <w:r>
        <w:rPr>
          <w:rFonts w:ascii="Arial" w:hAnsi="Arial" w:cs="Arial"/>
          <w:b/>
          <w:bCs/>
        </w:rPr>
        <w:t xml:space="preserve">: </w:t>
      </w:r>
      <w:r w:rsidRPr="00AA1DE5">
        <w:rPr>
          <w:rFonts w:ascii="Arial" w:hAnsi="Arial" w:cs="Arial"/>
          <w:b/>
          <w:bCs/>
        </w:rPr>
        <w:t xml:space="preserve"> </w:t>
      </w:r>
      <w:r w:rsidRPr="0041063C">
        <w:rPr>
          <w:rFonts w:ascii="Arial" w:hAnsi="Arial" w:cs="Arial"/>
          <w:b/>
          <w:bCs/>
        </w:rPr>
        <w:t xml:space="preserve">PCARS </w:t>
      </w:r>
      <w:smartTag w:uri="urn:schemas-microsoft-com:office:smarttags" w:element="PostalCode">
        <w:r w:rsidRPr="0041063C">
          <w:rPr>
            <w:rFonts w:ascii="Arial" w:hAnsi="Arial" w:cs="Arial"/>
            <w:b/>
            <w:bCs/>
          </w:rPr>
          <w:t>Melbourne</w:t>
        </w:r>
      </w:smartTag>
      <w:r w:rsidRPr="0041063C">
        <w:rPr>
          <w:rFonts w:ascii="Arial" w:hAnsi="Arial" w:cs="Arial"/>
          <w:b/>
          <w:bCs/>
        </w:rPr>
        <w:t xml:space="preserve"> Hamfest</w:t>
      </w:r>
    </w:p>
    <w:p w:rsidR="005F3C19" w:rsidRPr="00AA1DE5" w:rsidRDefault="005F3C19" w:rsidP="00280E35">
      <w:pPr>
        <w:jc w:val="center"/>
        <w:rPr>
          <w:rFonts w:ascii="Arial" w:hAnsi="Arial" w:cs="Arial"/>
          <w:b/>
          <w:bCs/>
        </w:rPr>
      </w:pPr>
      <w:smartTag w:uri="urn:schemas-microsoft-com:office:smarttags" w:element="PostalCode">
        <w:smartTag w:uri="urn:schemas-microsoft-com:office:smarttags" w:element="PostalCode">
          <w:r w:rsidRPr="00AA1DE5">
            <w:rPr>
              <w:rFonts w:ascii="Arial" w:hAnsi="Arial" w:cs="Arial"/>
              <w:b/>
              <w:bCs/>
            </w:rPr>
            <w:t>P.O. Box</w:t>
          </w:r>
        </w:smartTag>
        <w:r w:rsidRPr="00AA1DE5">
          <w:rPr>
            <w:rFonts w:ascii="Arial" w:hAnsi="Arial" w:cs="Arial"/>
            <w:b/>
            <w:bCs/>
          </w:rPr>
          <w:t xml:space="preserve"> 1004</w:t>
        </w:r>
      </w:smartTag>
    </w:p>
    <w:p w:rsidR="005F3C19" w:rsidRDefault="005F3C19" w:rsidP="00253966">
      <w:pPr>
        <w:jc w:val="center"/>
        <w:rPr>
          <w:rFonts w:ascii="Arial" w:hAnsi="Arial" w:cs="Arial"/>
          <w:b/>
          <w:bCs/>
        </w:rPr>
      </w:pPr>
      <w:smartTag w:uri="urn:schemas-microsoft-com:office:smarttags" w:element="PostalCode">
        <w:smartTag w:uri="urn:schemas-microsoft-com:office:smarttags" w:element="PostalCode">
          <w:r w:rsidRPr="00AA1DE5">
            <w:rPr>
              <w:rFonts w:ascii="Arial" w:hAnsi="Arial" w:cs="Arial"/>
              <w:b/>
              <w:bCs/>
            </w:rPr>
            <w:t>Melbourne</w:t>
          </w:r>
        </w:smartTag>
        <w:r w:rsidRPr="00AA1DE5">
          <w:rPr>
            <w:rFonts w:ascii="Arial" w:hAnsi="Arial" w:cs="Arial"/>
            <w:b/>
            <w:bCs/>
          </w:rPr>
          <w:t xml:space="preserve">, </w:t>
        </w:r>
        <w:smartTag w:uri="urn:schemas-microsoft-com:office:smarttags" w:element="PostalCode">
          <w:r w:rsidRPr="00AA1DE5">
            <w:rPr>
              <w:rFonts w:ascii="Arial" w:hAnsi="Arial" w:cs="Arial"/>
              <w:b/>
              <w:bCs/>
            </w:rPr>
            <w:t>FL</w:t>
          </w:r>
        </w:smartTag>
        <w:r w:rsidRPr="00AA1DE5"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ostalCode">
          <w:r w:rsidRPr="00AA1DE5">
            <w:rPr>
              <w:rFonts w:ascii="Arial" w:hAnsi="Arial" w:cs="Arial"/>
              <w:b/>
              <w:bCs/>
            </w:rPr>
            <w:t>32902-1004</w:t>
          </w:r>
        </w:smartTag>
      </w:smartTag>
      <w:r>
        <w:rPr>
          <w:rFonts w:ascii="Arial" w:hAnsi="Arial" w:cs="Arial"/>
          <w:b/>
          <w:bCs/>
        </w:rPr>
        <w:t xml:space="preserve"> </w:t>
      </w:r>
    </w:p>
    <w:p w:rsidR="005F3C19" w:rsidRDefault="005F3C19" w:rsidP="009F5705">
      <w:r>
        <w:t xml:space="preserve">    </w:t>
      </w:r>
    </w:p>
    <w:p w:rsidR="005F3C19" w:rsidRDefault="005F3C19" w:rsidP="009F5705"/>
    <w:p w:rsidR="005F3C19" w:rsidRDefault="005F3C19" w:rsidP="009F5705"/>
    <w:p w:rsidR="005F3C19" w:rsidRDefault="005F3C19" w:rsidP="009F5705">
      <w:r>
        <w:t xml:space="preserve">                        </w:t>
      </w:r>
    </w:p>
    <w:p w:rsidR="005F3C19" w:rsidRPr="00353235" w:rsidRDefault="005F3C19" w:rsidP="00353235">
      <w:pPr>
        <w:jc w:val="center"/>
        <w:rPr>
          <w:rFonts w:ascii="Arial" w:hAnsi="Arial" w:cs="Arial"/>
          <w:b/>
          <w:bCs/>
        </w:rPr>
      </w:pPr>
      <w:r w:rsidRPr="001E08FB">
        <w:rPr>
          <w:rFonts w:ascii="Arial" w:hAnsi="Arial" w:cs="Arial"/>
          <w:b/>
          <w:bCs/>
          <w:noProof/>
        </w:rPr>
        <w:pict>
          <v:shape id="Picture 18" o:spid="_x0000_i1025" type="#_x0000_t75" style="width:412.5pt;height:309.75pt;visibility:visible">
            <v:imagedata r:id="rId13" o:title=""/>
          </v:shape>
        </w:pict>
      </w:r>
      <w:r>
        <w:rPr>
          <w:rFonts w:ascii="Arial" w:hAnsi="Arial" w:cs="Arial"/>
          <w:b/>
          <w:bCs/>
        </w:rPr>
        <w:br w:type="page"/>
      </w:r>
    </w:p>
    <w:p w:rsidR="005F3C19" w:rsidRDefault="005F3C19" w:rsidP="00DA5E40"/>
    <w:p w:rsidR="005F3C19" w:rsidRDefault="005F3C19" w:rsidP="00DA5E40"/>
    <w:p w:rsidR="005F3C19" w:rsidRDefault="005F3C19" w:rsidP="00DA5E40"/>
    <w:p w:rsidR="005F3C19" w:rsidRDefault="005F3C19" w:rsidP="00DA5E40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7" o:spid="_x0000_s1038" type="#_x0000_t67" style="position:absolute;margin-left:294.25pt;margin-top:163.05pt;width:34.85pt;height:55.8pt;rotation:90;z-index:251660288;visibility:visible;v-text-anchor:middle">
            <v:textbox inset="0,0,0,0">
              <w:txbxContent>
                <w:p w:rsidR="005F3C19" w:rsidRPr="009F5705" w:rsidRDefault="005F3C19">
                  <w:pPr>
                    <w:rPr>
                      <w:sz w:val="22"/>
                      <w:szCs w:val="22"/>
                    </w:rPr>
                  </w:pPr>
                  <w:r w:rsidRPr="009F5705">
                    <w:rPr>
                      <w:sz w:val="22"/>
                      <w:szCs w:val="22"/>
                    </w:rPr>
                    <w:t>Hamfest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9" type="#_x0000_t202" style="position:absolute;margin-left:149.25pt;margin-top:174.2pt;width:75pt;height:16.5pt;z-index:251661312;visibility:visible" filled="f">
            <v:textbox>
              <w:txbxContent>
                <w:p w:rsidR="005F3C19" w:rsidRPr="00BB7BEE" w:rsidRDefault="005F3C19">
                  <w:pPr>
                    <w:rPr>
                      <w:sz w:val="16"/>
                      <w:szCs w:val="16"/>
                    </w:rPr>
                  </w:pPr>
                  <w:smartTag w:uri="urn:schemas-microsoft-com:office:smarttags" w:element="Street">
                    <w:r w:rsidRPr="00BB7BEE">
                      <w:rPr>
                        <w:sz w:val="16"/>
                        <w:szCs w:val="16"/>
                      </w:rPr>
                      <w:t>E. Hibiscus Blvd.</w:t>
                    </w:r>
                  </w:smartTag>
                </w:p>
              </w:txbxContent>
            </v:textbox>
          </v:shape>
        </w:pict>
      </w:r>
      <w:r w:rsidRPr="004870FF">
        <w:rPr>
          <w:noProof/>
        </w:rPr>
        <w:pict>
          <v:shape id="Picture 4" o:spid="_x0000_i1026" type="#_x0000_t75" alt="http://maps.googleapis.com/maps/api/js/StaticMapService.GetMapImage?1m2&amp;1i1157707&amp;2i1755828&amp;2e1&amp;3u14&amp;4m2&amp;1u522&amp;2u320&amp;5m3&amp;1e0&amp;2b1&amp;5sen-US&amp;token=104093" style="width:544.5pt;height:348pt;visibility:visible">
            <v:imagedata r:id="rId14" o:title=""/>
          </v:shape>
        </w:pict>
      </w:r>
    </w:p>
    <w:p w:rsidR="005F3C19" w:rsidRDefault="005F3C19" w:rsidP="00DA5E40"/>
    <w:p w:rsidR="005F3C19" w:rsidRDefault="005F3C19" w:rsidP="00DA5E40"/>
    <w:p w:rsidR="005F3C19" w:rsidRDefault="005F3C19" w:rsidP="00DA5E40"/>
    <w:p w:rsidR="005F3C19" w:rsidRPr="00E41855" w:rsidRDefault="005F3C19" w:rsidP="00353235">
      <w:pPr>
        <w:jc w:val="center"/>
      </w:pPr>
      <w:r w:rsidRPr="004870FF">
        <w:rPr>
          <w:noProof/>
        </w:rPr>
        <w:pict>
          <v:shape id="Picture 19" o:spid="_x0000_i1027" type="#_x0000_t75" style="width:384pt;height:4in;visibility:visible">
            <v:imagedata r:id="rId15" o:title=""/>
          </v:shape>
        </w:pict>
      </w:r>
    </w:p>
    <w:sectPr w:rsidR="005F3C19" w:rsidRPr="00E41855" w:rsidSect="009042CB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606"/>
    <w:multiLevelType w:val="hybridMultilevel"/>
    <w:tmpl w:val="97762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F17937"/>
    <w:multiLevelType w:val="hybridMultilevel"/>
    <w:tmpl w:val="1BDE7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33025C"/>
    <w:multiLevelType w:val="hybridMultilevel"/>
    <w:tmpl w:val="958809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C3912D8"/>
    <w:multiLevelType w:val="hybridMultilevel"/>
    <w:tmpl w:val="095090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5B9013B"/>
    <w:multiLevelType w:val="hybridMultilevel"/>
    <w:tmpl w:val="CF6A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CB01A87"/>
    <w:multiLevelType w:val="hybridMultilevel"/>
    <w:tmpl w:val="C39854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7D4E6F00"/>
    <w:multiLevelType w:val="hybridMultilevel"/>
    <w:tmpl w:val="AF9C8E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attachedTemplate r:id="rId1"/>
  <w:stylePaneFormatFilter w:val="3701"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17E7"/>
    <w:rsid w:val="00000B5D"/>
    <w:rsid w:val="00005800"/>
    <w:rsid w:val="00005C6A"/>
    <w:rsid w:val="00005D79"/>
    <w:rsid w:val="0001542D"/>
    <w:rsid w:val="00022EBF"/>
    <w:rsid w:val="000314FB"/>
    <w:rsid w:val="00033ECF"/>
    <w:rsid w:val="0004085A"/>
    <w:rsid w:val="000503F0"/>
    <w:rsid w:val="00054455"/>
    <w:rsid w:val="00063557"/>
    <w:rsid w:val="0006441A"/>
    <w:rsid w:val="00064975"/>
    <w:rsid w:val="0007751B"/>
    <w:rsid w:val="00085958"/>
    <w:rsid w:val="000860DA"/>
    <w:rsid w:val="0008621B"/>
    <w:rsid w:val="000A2784"/>
    <w:rsid w:val="000B1A79"/>
    <w:rsid w:val="000B3543"/>
    <w:rsid w:val="000C1F03"/>
    <w:rsid w:val="000C3639"/>
    <w:rsid w:val="000C3B8D"/>
    <w:rsid w:val="000C414B"/>
    <w:rsid w:val="000F22C4"/>
    <w:rsid w:val="000F4180"/>
    <w:rsid w:val="00107F67"/>
    <w:rsid w:val="00111EC8"/>
    <w:rsid w:val="00112BBA"/>
    <w:rsid w:val="00113219"/>
    <w:rsid w:val="0014681E"/>
    <w:rsid w:val="001530C8"/>
    <w:rsid w:val="00170DDD"/>
    <w:rsid w:val="001770EF"/>
    <w:rsid w:val="001819F9"/>
    <w:rsid w:val="001842B7"/>
    <w:rsid w:val="0019287B"/>
    <w:rsid w:val="001A43F2"/>
    <w:rsid w:val="001C1F52"/>
    <w:rsid w:val="001C278B"/>
    <w:rsid w:val="001C4F17"/>
    <w:rsid w:val="001E08FB"/>
    <w:rsid w:val="001E0A72"/>
    <w:rsid w:val="001E204D"/>
    <w:rsid w:val="001E36FC"/>
    <w:rsid w:val="001E3B85"/>
    <w:rsid w:val="001E5AEE"/>
    <w:rsid w:val="001F7357"/>
    <w:rsid w:val="002007F8"/>
    <w:rsid w:val="00206386"/>
    <w:rsid w:val="00206C4B"/>
    <w:rsid w:val="00224691"/>
    <w:rsid w:val="00224BA8"/>
    <w:rsid w:val="00226789"/>
    <w:rsid w:val="00231599"/>
    <w:rsid w:val="00242239"/>
    <w:rsid w:val="00253966"/>
    <w:rsid w:val="00265D52"/>
    <w:rsid w:val="00275B9F"/>
    <w:rsid w:val="0028036D"/>
    <w:rsid w:val="00280E35"/>
    <w:rsid w:val="0028134F"/>
    <w:rsid w:val="002900DF"/>
    <w:rsid w:val="00290A01"/>
    <w:rsid w:val="0029431E"/>
    <w:rsid w:val="002A482F"/>
    <w:rsid w:val="002B252B"/>
    <w:rsid w:val="002C41AA"/>
    <w:rsid w:val="002D48BC"/>
    <w:rsid w:val="002D52F4"/>
    <w:rsid w:val="002E6C02"/>
    <w:rsid w:val="002F628C"/>
    <w:rsid w:val="0030150C"/>
    <w:rsid w:val="003104E6"/>
    <w:rsid w:val="00336ADD"/>
    <w:rsid w:val="00337491"/>
    <w:rsid w:val="00346E63"/>
    <w:rsid w:val="0034793C"/>
    <w:rsid w:val="00353235"/>
    <w:rsid w:val="00362C27"/>
    <w:rsid w:val="0037197A"/>
    <w:rsid w:val="0038481C"/>
    <w:rsid w:val="0038737F"/>
    <w:rsid w:val="003923F0"/>
    <w:rsid w:val="003929CD"/>
    <w:rsid w:val="0039534C"/>
    <w:rsid w:val="003A0248"/>
    <w:rsid w:val="003B412A"/>
    <w:rsid w:val="003C0BBE"/>
    <w:rsid w:val="003C1706"/>
    <w:rsid w:val="003C1E30"/>
    <w:rsid w:val="003D76CB"/>
    <w:rsid w:val="003E5926"/>
    <w:rsid w:val="003F64D7"/>
    <w:rsid w:val="004017A2"/>
    <w:rsid w:val="0041063C"/>
    <w:rsid w:val="004123DA"/>
    <w:rsid w:val="004125E1"/>
    <w:rsid w:val="0042091D"/>
    <w:rsid w:val="004228C6"/>
    <w:rsid w:val="00424AE4"/>
    <w:rsid w:val="00425EA2"/>
    <w:rsid w:val="00426067"/>
    <w:rsid w:val="004419D2"/>
    <w:rsid w:val="00444A2F"/>
    <w:rsid w:val="00444FDB"/>
    <w:rsid w:val="00446094"/>
    <w:rsid w:val="00452A54"/>
    <w:rsid w:val="00455103"/>
    <w:rsid w:val="004647F6"/>
    <w:rsid w:val="00464AE9"/>
    <w:rsid w:val="00473595"/>
    <w:rsid w:val="0047373E"/>
    <w:rsid w:val="004870FF"/>
    <w:rsid w:val="00487C59"/>
    <w:rsid w:val="004A0037"/>
    <w:rsid w:val="004B39D8"/>
    <w:rsid w:val="004B60B7"/>
    <w:rsid w:val="004C01A0"/>
    <w:rsid w:val="004C3926"/>
    <w:rsid w:val="004C3BC5"/>
    <w:rsid w:val="004D203E"/>
    <w:rsid w:val="004E227E"/>
    <w:rsid w:val="004E3F87"/>
    <w:rsid w:val="004F6B4C"/>
    <w:rsid w:val="0051056E"/>
    <w:rsid w:val="00521ED7"/>
    <w:rsid w:val="0052629E"/>
    <w:rsid w:val="00532FA4"/>
    <w:rsid w:val="005366CD"/>
    <w:rsid w:val="00554979"/>
    <w:rsid w:val="005555E8"/>
    <w:rsid w:val="005560BD"/>
    <w:rsid w:val="005574DD"/>
    <w:rsid w:val="005625CD"/>
    <w:rsid w:val="00562E37"/>
    <w:rsid w:val="00567758"/>
    <w:rsid w:val="00572E6A"/>
    <w:rsid w:val="005819CF"/>
    <w:rsid w:val="005913C5"/>
    <w:rsid w:val="005966AF"/>
    <w:rsid w:val="005A3A4A"/>
    <w:rsid w:val="005B07CA"/>
    <w:rsid w:val="005B6B54"/>
    <w:rsid w:val="005C3CC0"/>
    <w:rsid w:val="005C7928"/>
    <w:rsid w:val="005D18CC"/>
    <w:rsid w:val="005D764F"/>
    <w:rsid w:val="005E6DF8"/>
    <w:rsid w:val="005F3C19"/>
    <w:rsid w:val="00603190"/>
    <w:rsid w:val="00604F76"/>
    <w:rsid w:val="006115C5"/>
    <w:rsid w:val="006267DF"/>
    <w:rsid w:val="006279DE"/>
    <w:rsid w:val="00634DDB"/>
    <w:rsid w:val="00640E18"/>
    <w:rsid w:val="00642513"/>
    <w:rsid w:val="00654D58"/>
    <w:rsid w:val="00662951"/>
    <w:rsid w:val="00664752"/>
    <w:rsid w:val="00673E5D"/>
    <w:rsid w:val="006807FA"/>
    <w:rsid w:val="006913D0"/>
    <w:rsid w:val="00694267"/>
    <w:rsid w:val="006A0765"/>
    <w:rsid w:val="006A1852"/>
    <w:rsid w:val="006A244B"/>
    <w:rsid w:val="006A6A58"/>
    <w:rsid w:val="006B526C"/>
    <w:rsid w:val="006C5543"/>
    <w:rsid w:val="006D4A9A"/>
    <w:rsid w:val="006F0CB5"/>
    <w:rsid w:val="00714608"/>
    <w:rsid w:val="007228C2"/>
    <w:rsid w:val="00723233"/>
    <w:rsid w:val="00726FB6"/>
    <w:rsid w:val="00735CCB"/>
    <w:rsid w:val="0076506C"/>
    <w:rsid w:val="00765EC8"/>
    <w:rsid w:val="00772D98"/>
    <w:rsid w:val="00774629"/>
    <w:rsid w:val="007818F7"/>
    <w:rsid w:val="00792AAA"/>
    <w:rsid w:val="0079349D"/>
    <w:rsid w:val="007975ED"/>
    <w:rsid w:val="007A7001"/>
    <w:rsid w:val="007B6BD8"/>
    <w:rsid w:val="007C23C7"/>
    <w:rsid w:val="007C2920"/>
    <w:rsid w:val="007C4BE1"/>
    <w:rsid w:val="007C567A"/>
    <w:rsid w:val="007C783B"/>
    <w:rsid w:val="007D64FE"/>
    <w:rsid w:val="007D6FCC"/>
    <w:rsid w:val="007E1671"/>
    <w:rsid w:val="007F1168"/>
    <w:rsid w:val="007F5FFF"/>
    <w:rsid w:val="00804860"/>
    <w:rsid w:val="0082078F"/>
    <w:rsid w:val="00820B55"/>
    <w:rsid w:val="00823D9E"/>
    <w:rsid w:val="00827C75"/>
    <w:rsid w:val="00833706"/>
    <w:rsid w:val="00856A7E"/>
    <w:rsid w:val="00857976"/>
    <w:rsid w:val="00857E0B"/>
    <w:rsid w:val="00861E29"/>
    <w:rsid w:val="00866C6A"/>
    <w:rsid w:val="0087617F"/>
    <w:rsid w:val="00876376"/>
    <w:rsid w:val="00890E59"/>
    <w:rsid w:val="00894AA0"/>
    <w:rsid w:val="008977D7"/>
    <w:rsid w:val="008A5716"/>
    <w:rsid w:val="008B0537"/>
    <w:rsid w:val="008B56A2"/>
    <w:rsid w:val="008B6F3F"/>
    <w:rsid w:val="008C58BE"/>
    <w:rsid w:val="008D6B1A"/>
    <w:rsid w:val="008F5E9F"/>
    <w:rsid w:val="00902F7B"/>
    <w:rsid w:val="009042CB"/>
    <w:rsid w:val="00904ECF"/>
    <w:rsid w:val="00905B11"/>
    <w:rsid w:val="00916703"/>
    <w:rsid w:val="00916754"/>
    <w:rsid w:val="0092785A"/>
    <w:rsid w:val="00930794"/>
    <w:rsid w:val="00933431"/>
    <w:rsid w:val="00942041"/>
    <w:rsid w:val="00945EF2"/>
    <w:rsid w:val="00950E61"/>
    <w:rsid w:val="00955AA9"/>
    <w:rsid w:val="009605AE"/>
    <w:rsid w:val="009760A9"/>
    <w:rsid w:val="00976E27"/>
    <w:rsid w:val="00982F9F"/>
    <w:rsid w:val="00986C62"/>
    <w:rsid w:val="00996F9C"/>
    <w:rsid w:val="009B162C"/>
    <w:rsid w:val="009C0406"/>
    <w:rsid w:val="009C04D9"/>
    <w:rsid w:val="009F108C"/>
    <w:rsid w:val="009F5705"/>
    <w:rsid w:val="009F6A45"/>
    <w:rsid w:val="009F75D2"/>
    <w:rsid w:val="00A05954"/>
    <w:rsid w:val="00A12942"/>
    <w:rsid w:val="00A17A5A"/>
    <w:rsid w:val="00A2103E"/>
    <w:rsid w:val="00A3158A"/>
    <w:rsid w:val="00A375FA"/>
    <w:rsid w:val="00A4211E"/>
    <w:rsid w:val="00A533C2"/>
    <w:rsid w:val="00A63CAF"/>
    <w:rsid w:val="00A74244"/>
    <w:rsid w:val="00A81AF7"/>
    <w:rsid w:val="00A87ECE"/>
    <w:rsid w:val="00AA1DE5"/>
    <w:rsid w:val="00AA4812"/>
    <w:rsid w:val="00AA5423"/>
    <w:rsid w:val="00AA58AB"/>
    <w:rsid w:val="00AC08A6"/>
    <w:rsid w:val="00AC6696"/>
    <w:rsid w:val="00AD4818"/>
    <w:rsid w:val="00AD79C3"/>
    <w:rsid w:val="00AE0F58"/>
    <w:rsid w:val="00AF1031"/>
    <w:rsid w:val="00AF639E"/>
    <w:rsid w:val="00B00825"/>
    <w:rsid w:val="00B05AB9"/>
    <w:rsid w:val="00B06570"/>
    <w:rsid w:val="00B12273"/>
    <w:rsid w:val="00B13F89"/>
    <w:rsid w:val="00B15BA7"/>
    <w:rsid w:val="00B15E93"/>
    <w:rsid w:val="00B2041E"/>
    <w:rsid w:val="00B2124C"/>
    <w:rsid w:val="00B25B46"/>
    <w:rsid w:val="00B5040D"/>
    <w:rsid w:val="00B52F5C"/>
    <w:rsid w:val="00B56160"/>
    <w:rsid w:val="00B60E01"/>
    <w:rsid w:val="00B64790"/>
    <w:rsid w:val="00B64FA3"/>
    <w:rsid w:val="00B65318"/>
    <w:rsid w:val="00B77994"/>
    <w:rsid w:val="00B779E7"/>
    <w:rsid w:val="00B8377D"/>
    <w:rsid w:val="00B90123"/>
    <w:rsid w:val="00BB7BEE"/>
    <w:rsid w:val="00BD21FF"/>
    <w:rsid w:val="00BE68E8"/>
    <w:rsid w:val="00BF7F0B"/>
    <w:rsid w:val="00C203BE"/>
    <w:rsid w:val="00C20FE8"/>
    <w:rsid w:val="00C230E1"/>
    <w:rsid w:val="00C23431"/>
    <w:rsid w:val="00C43091"/>
    <w:rsid w:val="00C65F5C"/>
    <w:rsid w:val="00C7076D"/>
    <w:rsid w:val="00C7484A"/>
    <w:rsid w:val="00C7798B"/>
    <w:rsid w:val="00CA47CC"/>
    <w:rsid w:val="00CC0D99"/>
    <w:rsid w:val="00CC17E7"/>
    <w:rsid w:val="00CC66D3"/>
    <w:rsid w:val="00CD3B4F"/>
    <w:rsid w:val="00CD4DE3"/>
    <w:rsid w:val="00CD520E"/>
    <w:rsid w:val="00CD7188"/>
    <w:rsid w:val="00CE2237"/>
    <w:rsid w:val="00CE3484"/>
    <w:rsid w:val="00CF3BFD"/>
    <w:rsid w:val="00CF400E"/>
    <w:rsid w:val="00D2470E"/>
    <w:rsid w:val="00D26841"/>
    <w:rsid w:val="00D43DA9"/>
    <w:rsid w:val="00D44035"/>
    <w:rsid w:val="00D56055"/>
    <w:rsid w:val="00D57E65"/>
    <w:rsid w:val="00D6089E"/>
    <w:rsid w:val="00D62C05"/>
    <w:rsid w:val="00D6784D"/>
    <w:rsid w:val="00D74F6F"/>
    <w:rsid w:val="00D755A5"/>
    <w:rsid w:val="00D76FEA"/>
    <w:rsid w:val="00DA5E40"/>
    <w:rsid w:val="00DC10A7"/>
    <w:rsid w:val="00DC49C0"/>
    <w:rsid w:val="00DE1C4E"/>
    <w:rsid w:val="00DF0251"/>
    <w:rsid w:val="00DF1CD8"/>
    <w:rsid w:val="00E41855"/>
    <w:rsid w:val="00E42397"/>
    <w:rsid w:val="00E439C4"/>
    <w:rsid w:val="00E46D0A"/>
    <w:rsid w:val="00E52F8B"/>
    <w:rsid w:val="00E574A2"/>
    <w:rsid w:val="00E60312"/>
    <w:rsid w:val="00E70AE6"/>
    <w:rsid w:val="00E7409C"/>
    <w:rsid w:val="00E83F58"/>
    <w:rsid w:val="00E866F3"/>
    <w:rsid w:val="00E9381F"/>
    <w:rsid w:val="00E94A23"/>
    <w:rsid w:val="00E97941"/>
    <w:rsid w:val="00EA3F73"/>
    <w:rsid w:val="00EC39F0"/>
    <w:rsid w:val="00EC54F0"/>
    <w:rsid w:val="00EE0A8B"/>
    <w:rsid w:val="00EE7172"/>
    <w:rsid w:val="00EE76BB"/>
    <w:rsid w:val="00EF1431"/>
    <w:rsid w:val="00EF1C6F"/>
    <w:rsid w:val="00F0036B"/>
    <w:rsid w:val="00F042EE"/>
    <w:rsid w:val="00F05313"/>
    <w:rsid w:val="00F062F1"/>
    <w:rsid w:val="00F11A89"/>
    <w:rsid w:val="00F14821"/>
    <w:rsid w:val="00F17350"/>
    <w:rsid w:val="00F21631"/>
    <w:rsid w:val="00F21D27"/>
    <w:rsid w:val="00F22628"/>
    <w:rsid w:val="00F346B2"/>
    <w:rsid w:val="00F43D9B"/>
    <w:rsid w:val="00F50D53"/>
    <w:rsid w:val="00F535AE"/>
    <w:rsid w:val="00F60A6D"/>
    <w:rsid w:val="00F71B9F"/>
    <w:rsid w:val="00F7780E"/>
    <w:rsid w:val="00FB1E17"/>
    <w:rsid w:val="00FB2039"/>
    <w:rsid w:val="00FC2D47"/>
    <w:rsid w:val="00FC5D76"/>
    <w:rsid w:val="00FC6EB9"/>
    <w:rsid w:val="00FD0783"/>
    <w:rsid w:val="00FD0CC6"/>
    <w:rsid w:val="00FD13E1"/>
    <w:rsid w:val="00FD3959"/>
    <w:rsid w:val="00FD73C4"/>
    <w:rsid w:val="00FE59CA"/>
    <w:rsid w:val="00FE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phone"/>
  <w:smartTagType w:namespaceuri="urn:schemas-microsoft-com:office:smarttags" w:name="stockticker"/>
  <w:smartTagType w:namespaceuri="urn:schemas-microsoft-com:office:smarttags" w:name="date"/>
  <w:smartTagType w:namespaceuri="urn:schemas-microsoft-com:office:smarttags" w:name="ti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Plain Text" w:unhideWhenUsed="0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D79"/>
    <w:rPr>
      <w:rFonts w:ascii="Tahoma" w:hAnsi="Tahoma" w:cs="Tahom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5D79"/>
    <w:pPr>
      <w:keepNext/>
      <w:outlineLvl w:val="0"/>
    </w:pPr>
    <w:rPr>
      <w:b/>
      <w:bCs/>
      <w:color w:val="B72929"/>
      <w:kern w:val="32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05D79"/>
    <w:pPr>
      <w:keepNext/>
      <w:outlineLvl w:val="1"/>
    </w:pPr>
    <w:rPr>
      <w:b/>
      <w:bCs/>
      <w:color w:val="B72929"/>
      <w:sz w:val="92"/>
      <w:szCs w:val="9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B56A2"/>
    <w:pPr>
      <w:keepNext/>
      <w:outlineLvl w:val="2"/>
    </w:pPr>
    <w:rPr>
      <w:rFonts w:ascii="Century Gothic" w:hAnsi="Century Gothic" w:cs="Century Gothic"/>
      <w:color w:val="B72929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80E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4BE1"/>
    <w:pPr>
      <w:keepNext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40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640E1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640E18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rsid w:val="00280E35"/>
    <w:rPr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rsid w:val="007C4BE1"/>
    <w:rPr>
      <w:b/>
      <w:bCs/>
      <w:sz w:val="24"/>
      <w:szCs w:val="24"/>
    </w:rPr>
  </w:style>
  <w:style w:type="paragraph" w:customStyle="1" w:styleId="PicnicDate">
    <w:name w:val="Picnic Date"/>
    <w:basedOn w:val="Normal"/>
    <w:uiPriority w:val="99"/>
    <w:rsid w:val="00005D79"/>
    <w:pPr>
      <w:jc w:val="right"/>
    </w:pPr>
    <w:rPr>
      <w:rFonts w:ascii="Century Gothic" w:hAnsi="Century Gothic" w:cs="Century Gothic"/>
      <w:b/>
      <w:bCs/>
      <w:color w:val="FFFFFF"/>
      <w:sz w:val="40"/>
      <w:szCs w:val="40"/>
    </w:rPr>
  </w:style>
  <w:style w:type="paragraph" w:customStyle="1" w:styleId="PicnicTime">
    <w:name w:val="Picnic Time"/>
    <w:basedOn w:val="PicnicDate"/>
    <w:uiPriority w:val="99"/>
    <w:rsid w:val="00005D79"/>
    <w:pPr>
      <w:spacing w:before="200"/>
    </w:pPr>
    <w:rPr>
      <w:color w:val="B72929"/>
    </w:rPr>
  </w:style>
  <w:style w:type="paragraph" w:customStyle="1" w:styleId="RSVPText">
    <w:name w:val="RSVP Text"/>
    <w:basedOn w:val="Normal"/>
    <w:uiPriority w:val="99"/>
    <w:rsid w:val="00005D79"/>
    <w:rPr>
      <w:b/>
      <w:bCs/>
      <w:color w:val="FFFFFF"/>
      <w:sz w:val="22"/>
      <w:szCs w:val="22"/>
    </w:rPr>
  </w:style>
  <w:style w:type="paragraph" w:customStyle="1" w:styleId="Italics">
    <w:name w:val="Italics"/>
    <w:basedOn w:val="Normal"/>
    <w:uiPriority w:val="99"/>
    <w:rsid w:val="008B56A2"/>
    <w:rPr>
      <w:rFonts w:ascii="Century Gothic" w:hAnsi="Century Gothic" w:cs="Century Gothic"/>
      <w:i/>
      <w:iCs/>
      <w:color w:val="B72929"/>
    </w:rPr>
  </w:style>
  <w:style w:type="paragraph" w:customStyle="1" w:styleId="CompanyName">
    <w:name w:val="Company Name"/>
    <w:basedOn w:val="Normal"/>
    <w:uiPriority w:val="99"/>
    <w:rsid w:val="00827C75"/>
    <w:pPr>
      <w:keepNext/>
      <w:outlineLvl w:val="2"/>
    </w:pPr>
    <w:rPr>
      <w:rFonts w:ascii="Century Gothic" w:hAnsi="Century Gothic" w:cs="Century Gothic"/>
      <w:color w:val="B72929"/>
      <w:sz w:val="40"/>
      <w:szCs w:val="40"/>
    </w:rPr>
  </w:style>
  <w:style w:type="paragraph" w:customStyle="1" w:styleId="Title2">
    <w:name w:val="Title 2"/>
    <w:basedOn w:val="Normal"/>
    <w:uiPriority w:val="99"/>
    <w:rsid w:val="00827C75"/>
    <w:pPr>
      <w:keepNext/>
      <w:outlineLvl w:val="1"/>
    </w:pPr>
    <w:rPr>
      <w:b/>
      <w:bCs/>
      <w:color w:val="B72929"/>
      <w:sz w:val="92"/>
      <w:szCs w:val="92"/>
    </w:rPr>
  </w:style>
  <w:style w:type="paragraph" w:customStyle="1" w:styleId="Title1">
    <w:name w:val="Title 1"/>
    <w:basedOn w:val="Normal"/>
    <w:uiPriority w:val="99"/>
    <w:rsid w:val="00827C75"/>
    <w:pPr>
      <w:keepNext/>
      <w:outlineLvl w:val="0"/>
    </w:pPr>
    <w:rPr>
      <w:b/>
      <w:bCs/>
      <w:color w:val="B72929"/>
      <w:kern w:val="32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rsid w:val="009C040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04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755A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62E37"/>
    <w:rPr>
      <w:color w:val="0000FF"/>
      <w:u w:val="single"/>
    </w:rPr>
  </w:style>
  <w:style w:type="character" w:customStyle="1" w:styleId="skypepnhmark">
    <w:name w:val="skype_pnh_mark"/>
    <w:basedOn w:val="DefaultParagraphFont"/>
    <w:uiPriority w:val="99"/>
    <w:rsid w:val="00562E37"/>
    <w:rPr>
      <w:vanish/>
    </w:rPr>
  </w:style>
  <w:style w:type="paragraph" w:styleId="NormalWeb">
    <w:name w:val="Normal (Web)"/>
    <w:basedOn w:val="Normal"/>
    <w:uiPriority w:val="99"/>
    <w:rsid w:val="00562E3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62E37"/>
    <w:rPr>
      <w:b/>
      <w:bCs/>
    </w:rPr>
  </w:style>
  <w:style w:type="character" w:customStyle="1" w:styleId="skypepnhprintcontainer">
    <w:name w:val="skype_pnh_print_container"/>
    <w:basedOn w:val="DefaultParagraphFont"/>
    <w:uiPriority w:val="99"/>
    <w:rsid w:val="00562E37"/>
  </w:style>
  <w:style w:type="character" w:customStyle="1" w:styleId="skypepnhcontainer">
    <w:name w:val="skype_pnh_container"/>
    <w:basedOn w:val="DefaultParagraphFont"/>
    <w:uiPriority w:val="99"/>
    <w:rsid w:val="00562E37"/>
  </w:style>
  <w:style w:type="character" w:customStyle="1" w:styleId="skypepnhleftspan">
    <w:name w:val="skype_pnh_left_span"/>
    <w:basedOn w:val="DefaultParagraphFont"/>
    <w:uiPriority w:val="99"/>
    <w:rsid w:val="00562E37"/>
  </w:style>
  <w:style w:type="character" w:customStyle="1" w:styleId="skypepnhdropartspan">
    <w:name w:val="skype_pnh_dropart_span"/>
    <w:basedOn w:val="DefaultParagraphFont"/>
    <w:uiPriority w:val="99"/>
    <w:rsid w:val="00562E37"/>
  </w:style>
  <w:style w:type="character" w:customStyle="1" w:styleId="skypepnhdropartflagspan">
    <w:name w:val="skype_pnh_dropart_flag_span"/>
    <w:basedOn w:val="DefaultParagraphFont"/>
    <w:uiPriority w:val="99"/>
    <w:rsid w:val="00562E37"/>
  </w:style>
  <w:style w:type="character" w:customStyle="1" w:styleId="skypepnhtextspan">
    <w:name w:val="skype_pnh_text_span"/>
    <w:basedOn w:val="DefaultParagraphFont"/>
    <w:uiPriority w:val="99"/>
    <w:rsid w:val="00562E37"/>
  </w:style>
  <w:style w:type="character" w:customStyle="1" w:styleId="skypepnhrightspan">
    <w:name w:val="skype_pnh_right_span"/>
    <w:basedOn w:val="DefaultParagraphFont"/>
    <w:uiPriority w:val="99"/>
    <w:rsid w:val="00562E37"/>
  </w:style>
  <w:style w:type="table" w:styleId="TableGrid">
    <w:name w:val="Table Grid"/>
    <w:basedOn w:val="TableNormal"/>
    <w:uiPriority w:val="99"/>
    <w:rsid w:val="001770EF"/>
    <w:rPr>
      <w:rFonts w:ascii="Tahoma" w:hAnsi="Tahoma" w:cs="Tahom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111EC8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rsid w:val="007C23C7"/>
    <w:rPr>
      <w:rFonts w:ascii="Consolas" w:hAnsi="Consolas" w:cs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C23C7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11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1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1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11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1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1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1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11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1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11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11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117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11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117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511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11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117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117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5117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117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17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511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11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117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117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11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mfest2013@pcars.or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amfest2013@pcars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cars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://www.pcar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a9gw@juno.com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phen%20Hughey\Application%20Data\Microsoft\Templates\Company%20picnic%20invit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Company picnic invitation.dot</Template>
  <TotalTime>98</TotalTime>
  <Pages>6</Pages>
  <Words>227</Words>
  <Characters>1294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Don Winn</cp:lastModifiedBy>
  <cp:revision>11</cp:revision>
  <cp:lastPrinted>2012-09-04T20:55:00Z</cp:lastPrinted>
  <dcterms:created xsi:type="dcterms:W3CDTF">2013-09-11T11:48:00Z</dcterms:created>
  <dcterms:modified xsi:type="dcterms:W3CDTF">2014-06-08T20:35:00Z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TC012253101033</vt:lpwstr>
  </property>
</Properties>
</file>